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FB6" w:rsidRDefault="006C2FB6" w:rsidP="00356965">
      <w:pPr>
        <w:jc w:val="right"/>
        <w:rPr>
          <w:b w:val="0"/>
          <w:bCs/>
          <w:sz w:val="26"/>
          <w:szCs w:val="26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3196"/>
        <w:gridCol w:w="3192"/>
        <w:gridCol w:w="3193"/>
      </w:tblGrid>
      <w:tr w:rsidR="006C2FB6" w:rsidTr="00E36F00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РАССМОТРЕНО:  Руководитель МО учителей начального цикла      ________ \Е.В.Агафонова 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№____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от                  2016 г.  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 Н.А.Антонова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2016 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__________\Н.А.Ильина</w:t>
            </w:r>
          </w:p>
          <w:p w:rsidR="006C2FB6" w:rsidRDefault="006C2FB6" w:rsidP="00E36F00">
            <w:pPr>
              <w:pStyle w:val="a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_____</w:t>
            </w:r>
          </w:p>
          <w:p w:rsidR="006C2FB6" w:rsidRDefault="006C2FB6" w:rsidP="00E36F00">
            <w:pPr>
              <w:pStyle w:val="a1"/>
            </w:pPr>
            <w:r>
              <w:rPr>
                <w:rFonts w:ascii="Times New Roman" w:hAnsi="Times New Roman" w:cs="Times New Roman"/>
              </w:rPr>
              <w:t>от                                 2016 г</w:t>
            </w:r>
          </w:p>
        </w:tc>
      </w:tr>
    </w:tbl>
    <w:p w:rsidR="006C2FB6" w:rsidRDefault="006C2FB6" w:rsidP="00356965">
      <w:pPr>
        <w:spacing w:before="280" w:after="280" w:line="360" w:lineRule="auto"/>
        <w:jc w:val="center"/>
        <w:rPr>
          <w:b w:val="0"/>
          <w:bCs/>
        </w:rPr>
      </w:pPr>
    </w:p>
    <w:p w:rsidR="006C2FB6" w:rsidRDefault="006C2FB6" w:rsidP="00356965">
      <w:pPr>
        <w:spacing w:before="280" w:after="280" w:line="360" w:lineRule="auto"/>
        <w:jc w:val="center"/>
        <w:rPr>
          <w:b w:val="0"/>
          <w:bCs/>
        </w:rPr>
      </w:pP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C2FB6" w:rsidRDefault="006C2FB6" w:rsidP="00356965">
      <w:pPr>
        <w:jc w:val="center"/>
        <w:rPr>
          <w:b w:val="0"/>
          <w:sz w:val="36"/>
          <w:szCs w:val="36"/>
        </w:rPr>
      </w:pPr>
      <w:r>
        <w:rPr>
          <w:b w:val="0"/>
          <w:sz w:val="32"/>
          <w:szCs w:val="32"/>
        </w:rPr>
        <w:t xml:space="preserve"> </w:t>
      </w:r>
      <w:r w:rsidRPr="00075A95">
        <w:rPr>
          <w:b w:val="0"/>
          <w:sz w:val="36"/>
          <w:szCs w:val="36"/>
        </w:rPr>
        <w:t xml:space="preserve">по </w:t>
      </w:r>
      <w:r>
        <w:rPr>
          <w:b w:val="0"/>
          <w:sz w:val="36"/>
          <w:szCs w:val="36"/>
        </w:rPr>
        <w:t>физической культуре</w:t>
      </w:r>
    </w:p>
    <w:p w:rsidR="006C2FB6" w:rsidRPr="00075A95" w:rsidRDefault="006C2FB6" w:rsidP="00356965">
      <w:pPr>
        <w:jc w:val="center"/>
        <w:rPr>
          <w:b w:val="0"/>
          <w:sz w:val="36"/>
          <w:szCs w:val="36"/>
        </w:rPr>
      </w:pP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</w:t>
      </w: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2016 - 2017 учебный год</w:t>
      </w: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« Школа №166» Советского района г.Казани </w:t>
      </w: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C2FB6" w:rsidRDefault="006C2FB6" w:rsidP="00356965">
      <w:pPr>
        <w:pStyle w:val="a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Составитель: учитель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квалификационной категории</w:t>
      </w:r>
    </w:p>
    <w:p w:rsidR="006C2FB6" w:rsidRDefault="006C2FB6" w:rsidP="00356965">
      <w:pPr>
        <w:pStyle w:val="a1"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Газизова Надежда Михайловна</w:t>
      </w:r>
    </w:p>
    <w:p w:rsidR="006C2FB6" w:rsidRDefault="006C2FB6" w:rsidP="00356965">
      <w:pPr>
        <w:spacing w:before="280" w:after="280" w:line="360" w:lineRule="auto"/>
        <w:jc w:val="center"/>
      </w:pPr>
    </w:p>
    <w:p w:rsidR="006C2FB6" w:rsidRDefault="006C2FB6" w:rsidP="00356965">
      <w:pPr>
        <w:spacing w:before="280" w:after="280" w:line="360" w:lineRule="auto"/>
      </w:pPr>
    </w:p>
    <w:p w:rsidR="006C2FB6" w:rsidRDefault="006C2FB6" w:rsidP="00356965">
      <w:pPr>
        <w:pStyle w:val="a1"/>
        <w:jc w:val="right"/>
        <w:rPr>
          <w:rFonts w:ascii="Times New Roman" w:hAnsi="Times New Roman" w:cs="Times New Roman"/>
          <w:b/>
        </w:rPr>
      </w:pPr>
    </w:p>
    <w:p w:rsidR="006C2FB6" w:rsidRPr="00576895" w:rsidRDefault="006C2FB6" w:rsidP="00356965">
      <w:pPr>
        <w:pStyle w:val="a1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>Рассмотрено на заседании</w:t>
      </w:r>
    </w:p>
    <w:p w:rsidR="006C2FB6" w:rsidRPr="00576895" w:rsidRDefault="006C2FB6" w:rsidP="00356965">
      <w:pPr>
        <w:pStyle w:val="a1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6C2FB6" w:rsidRPr="00576895" w:rsidRDefault="006C2FB6" w:rsidP="00356965">
      <w:pPr>
        <w:pStyle w:val="a1"/>
        <w:jc w:val="right"/>
        <w:rPr>
          <w:sz w:val="24"/>
          <w:szCs w:val="24"/>
        </w:rPr>
      </w:pPr>
      <w:r w:rsidRPr="0057689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протокол №    от              2016 г.</w:t>
      </w:r>
    </w:p>
    <w:p w:rsidR="006C2FB6" w:rsidRDefault="006C2FB6" w:rsidP="00356965">
      <w:pPr>
        <w:spacing w:before="280" w:after="280" w:line="360" w:lineRule="auto"/>
      </w:pPr>
    </w:p>
    <w:p w:rsidR="006C2FB6" w:rsidRPr="00576895" w:rsidRDefault="006C2FB6" w:rsidP="00356965">
      <w:pPr>
        <w:spacing w:before="280" w:after="280" w:line="360" w:lineRule="auto"/>
      </w:pPr>
    </w:p>
    <w:p w:rsidR="006C2FB6" w:rsidRPr="00356965" w:rsidRDefault="006C2FB6" w:rsidP="00356965">
      <w:pPr>
        <w:spacing w:before="280" w:after="280" w:line="360" w:lineRule="auto"/>
        <w:jc w:val="center"/>
        <w:rPr>
          <w:sz w:val="36"/>
          <w:szCs w:val="36"/>
        </w:rPr>
      </w:pPr>
      <w:r w:rsidRPr="00356965">
        <w:rPr>
          <w:sz w:val="36"/>
          <w:szCs w:val="36"/>
        </w:rPr>
        <w:t>2016 г.</w:t>
      </w:r>
    </w:p>
    <w:p w:rsidR="006C2FB6" w:rsidRPr="00503F6D" w:rsidRDefault="006C2FB6" w:rsidP="00503F6D">
      <w:pPr>
        <w:tabs>
          <w:tab w:val="left" w:pos="4005"/>
        </w:tabs>
        <w:jc w:val="center"/>
        <w:rPr>
          <w:sz w:val="24"/>
        </w:rPr>
      </w:pPr>
      <w:r>
        <w:rPr>
          <w:sz w:val="24"/>
        </w:rPr>
        <w:t>ПОЯСНИТЕЛЬНАЯ ЗАПИСКА</w:t>
      </w:r>
    </w:p>
    <w:p w:rsidR="006C2FB6" w:rsidRPr="00503F6D" w:rsidRDefault="006C2FB6" w:rsidP="00503F6D">
      <w:pPr>
        <w:jc w:val="both"/>
        <w:rPr>
          <w:b w:val="0"/>
          <w:sz w:val="24"/>
          <w:lang w:eastAsia="en-US"/>
        </w:rPr>
      </w:pPr>
      <w:r w:rsidRPr="00503F6D">
        <w:rPr>
          <w:b w:val="0"/>
          <w:sz w:val="24"/>
          <w:lang w:eastAsia="en-US"/>
        </w:rPr>
        <w:t>Данная рабочая программа по физической культуре  для 1 класса составлена в соответс</w:t>
      </w:r>
      <w:r w:rsidRPr="00503F6D">
        <w:rPr>
          <w:b w:val="0"/>
          <w:sz w:val="24"/>
          <w:lang w:eastAsia="en-US"/>
        </w:rPr>
        <w:t>т</w:t>
      </w:r>
      <w:r w:rsidRPr="00503F6D">
        <w:rPr>
          <w:b w:val="0"/>
          <w:sz w:val="24"/>
          <w:lang w:eastAsia="en-US"/>
        </w:rPr>
        <w:t>вии со  следующими нормативными  документами:</w:t>
      </w:r>
    </w:p>
    <w:p w:rsidR="006C2FB6" w:rsidRPr="00503F6D" w:rsidRDefault="006C2FB6" w:rsidP="00503F6D">
      <w:pPr>
        <w:jc w:val="both"/>
        <w:rPr>
          <w:b w:val="0"/>
          <w:sz w:val="24"/>
          <w:lang w:eastAsia="en-US"/>
        </w:rPr>
      </w:pPr>
      <w:r w:rsidRPr="00503F6D">
        <w:rPr>
          <w:b w:val="0"/>
          <w:bCs/>
          <w:sz w:val="24"/>
          <w:lang w:eastAsia="en-US"/>
        </w:rPr>
        <w:t>- Федеральным законом  от 29.12.2012 №273-ФЗ «Об образовании в Российской Федер</w:t>
      </w:r>
      <w:r w:rsidRPr="00503F6D">
        <w:rPr>
          <w:b w:val="0"/>
          <w:bCs/>
          <w:sz w:val="24"/>
          <w:lang w:eastAsia="en-US"/>
        </w:rPr>
        <w:t>а</w:t>
      </w:r>
      <w:r w:rsidRPr="00503F6D">
        <w:rPr>
          <w:b w:val="0"/>
          <w:bCs/>
          <w:sz w:val="24"/>
          <w:lang w:eastAsia="en-US"/>
        </w:rPr>
        <w:t>ции»;</w:t>
      </w:r>
    </w:p>
    <w:p w:rsidR="006C2FB6" w:rsidRPr="00760FC2" w:rsidRDefault="006C2FB6" w:rsidP="00760FC2">
      <w:pPr>
        <w:jc w:val="both"/>
        <w:rPr>
          <w:b w:val="0"/>
          <w:sz w:val="24"/>
        </w:rPr>
      </w:pPr>
      <w:r w:rsidRPr="00760FC2">
        <w:rPr>
          <w:b w:val="0"/>
          <w:sz w:val="24"/>
        </w:rPr>
        <w:t>- Приказом МО и Н РФ от 6 марта 2009 года № 373 «Об утверждении и введении в дейс</w:t>
      </w:r>
      <w:r w:rsidRPr="00760FC2">
        <w:rPr>
          <w:b w:val="0"/>
          <w:sz w:val="24"/>
        </w:rPr>
        <w:t>т</w:t>
      </w:r>
      <w:r w:rsidRPr="00760FC2">
        <w:rPr>
          <w:b w:val="0"/>
          <w:sz w:val="24"/>
        </w:rPr>
        <w:t>вие федерального государственного образовательного стандарта начального общего обр</w:t>
      </w:r>
      <w:r w:rsidRPr="00760FC2">
        <w:rPr>
          <w:b w:val="0"/>
          <w:sz w:val="24"/>
        </w:rPr>
        <w:t>а</w:t>
      </w:r>
      <w:r w:rsidRPr="00760FC2">
        <w:rPr>
          <w:b w:val="0"/>
          <w:sz w:val="24"/>
        </w:rPr>
        <w:t>зования»;</w:t>
      </w:r>
    </w:p>
    <w:p w:rsidR="006C2FB6" w:rsidRPr="00503F6D" w:rsidRDefault="006C2FB6" w:rsidP="00503F6D">
      <w:pPr>
        <w:jc w:val="both"/>
        <w:rPr>
          <w:b w:val="0"/>
          <w:bCs/>
          <w:i/>
          <w:iCs/>
          <w:sz w:val="24"/>
          <w:u w:val="single"/>
          <w:lang w:eastAsia="en-US"/>
        </w:rPr>
      </w:pPr>
      <w:r w:rsidRPr="00503F6D">
        <w:rPr>
          <w:b w:val="0"/>
          <w:sz w:val="24"/>
          <w:lang w:eastAsia="en-US"/>
        </w:rPr>
        <w:t xml:space="preserve">- Примерной программой </w:t>
      </w:r>
      <w:r w:rsidRPr="00503F6D">
        <w:rPr>
          <w:b w:val="0"/>
          <w:bCs/>
          <w:sz w:val="24"/>
          <w:lang w:eastAsia="en-US"/>
        </w:rPr>
        <w:t>начального общего образования</w:t>
      </w:r>
      <w:r w:rsidRPr="00503F6D">
        <w:rPr>
          <w:b w:val="0"/>
          <w:sz w:val="24"/>
          <w:lang w:eastAsia="en-US"/>
        </w:rPr>
        <w:t xml:space="preserve"> по физической культуре для образовательных учреждений;</w:t>
      </w:r>
    </w:p>
    <w:p w:rsidR="006C2FB6" w:rsidRPr="00503F6D" w:rsidRDefault="006C2FB6" w:rsidP="00503F6D">
      <w:pPr>
        <w:jc w:val="both"/>
        <w:rPr>
          <w:b w:val="0"/>
          <w:bCs/>
          <w:sz w:val="24"/>
          <w:lang w:eastAsia="en-US"/>
        </w:rPr>
      </w:pPr>
      <w:r w:rsidRPr="00503F6D">
        <w:rPr>
          <w:b w:val="0"/>
          <w:sz w:val="24"/>
          <w:lang w:eastAsia="en-US"/>
        </w:rPr>
        <w:t xml:space="preserve">- </w:t>
      </w:r>
      <w:r w:rsidRPr="00503F6D">
        <w:rPr>
          <w:b w:val="0"/>
          <w:bCs/>
          <w:sz w:val="24"/>
          <w:lang w:eastAsia="en-US"/>
        </w:rPr>
        <w:t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</w:t>
      </w:r>
      <w:r w:rsidRPr="00503F6D">
        <w:rPr>
          <w:b w:val="0"/>
          <w:bCs/>
          <w:sz w:val="24"/>
          <w:lang w:eastAsia="en-US"/>
        </w:rPr>
        <w:t>а</w:t>
      </w:r>
      <w:r w:rsidRPr="00503F6D">
        <w:rPr>
          <w:b w:val="0"/>
          <w:bCs/>
          <w:sz w:val="24"/>
          <w:lang w:eastAsia="en-US"/>
        </w:rPr>
        <w:t>чального общего, основного общего, среднего общего образования и имеющих аккред</w:t>
      </w:r>
      <w:r w:rsidRPr="00503F6D">
        <w:rPr>
          <w:b w:val="0"/>
          <w:bCs/>
          <w:sz w:val="24"/>
          <w:lang w:eastAsia="en-US"/>
        </w:rPr>
        <w:t>и</w:t>
      </w:r>
      <w:r w:rsidRPr="00503F6D">
        <w:rPr>
          <w:b w:val="0"/>
          <w:bCs/>
          <w:sz w:val="24"/>
          <w:lang w:eastAsia="en-US"/>
        </w:rPr>
        <w:t>тацию, утвержденный приказом МО и Н РФ № 253 от 31.03.2014г., приказом МО и Н РФ №576 от 08.06.2015г</w:t>
      </w:r>
      <w:r w:rsidRPr="00760FC2">
        <w:rPr>
          <w:b w:val="0"/>
          <w:bCs/>
          <w:sz w:val="24"/>
          <w:lang w:eastAsia="en-US"/>
        </w:rPr>
        <w:t xml:space="preserve">. </w:t>
      </w:r>
      <w:r w:rsidRPr="00760FC2">
        <w:rPr>
          <w:b w:val="0"/>
          <w:sz w:val="24"/>
        </w:rPr>
        <w:t>(с изменениями на 26.01.2016 г.)</w:t>
      </w:r>
      <w:r w:rsidRPr="00760FC2">
        <w:rPr>
          <w:b w:val="0"/>
          <w:bCs/>
          <w:sz w:val="24"/>
          <w:lang w:eastAsia="en-US"/>
        </w:rPr>
        <w:t>;</w:t>
      </w:r>
    </w:p>
    <w:p w:rsidR="006C2FB6" w:rsidRPr="00503F6D" w:rsidRDefault="006C2FB6" w:rsidP="00503F6D">
      <w:pPr>
        <w:jc w:val="both"/>
        <w:rPr>
          <w:b w:val="0"/>
          <w:bCs/>
          <w:sz w:val="24"/>
          <w:lang w:eastAsia="en-US"/>
        </w:rPr>
      </w:pPr>
      <w:r w:rsidRPr="00503F6D">
        <w:rPr>
          <w:b w:val="0"/>
          <w:bCs/>
          <w:sz w:val="24"/>
          <w:lang w:eastAsia="en-US"/>
        </w:rPr>
        <w:t>- Законом  РТ «Об образовании» (в действующей редакции);</w:t>
      </w:r>
    </w:p>
    <w:p w:rsidR="006C2FB6" w:rsidRPr="00503F6D" w:rsidRDefault="006C2FB6" w:rsidP="00503F6D">
      <w:pPr>
        <w:jc w:val="both"/>
        <w:rPr>
          <w:b w:val="0"/>
          <w:bCs/>
          <w:sz w:val="24"/>
          <w:lang w:eastAsia="en-US"/>
        </w:rPr>
      </w:pPr>
      <w:r w:rsidRPr="00503F6D">
        <w:rPr>
          <w:b w:val="0"/>
          <w:sz w:val="24"/>
          <w:lang w:eastAsia="en-US"/>
        </w:rPr>
        <w:t>-Учеб</w:t>
      </w:r>
      <w:r>
        <w:rPr>
          <w:b w:val="0"/>
          <w:sz w:val="24"/>
          <w:lang w:eastAsia="en-US"/>
        </w:rPr>
        <w:t>.</w:t>
      </w:r>
      <w:r w:rsidRPr="00503F6D">
        <w:rPr>
          <w:b w:val="0"/>
          <w:sz w:val="24"/>
          <w:lang w:eastAsia="en-US"/>
        </w:rPr>
        <w:t xml:space="preserve"> планом МБОУ «</w:t>
      </w:r>
      <w:r>
        <w:rPr>
          <w:b w:val="0"/>
          <w:bCs/>
          <w:sz w:val="24"/>
          <w:lang w:eastAsia="en-US"/>
        </w:rPr>
        <w:t>Ш</w:t>
      </w:r>
      <w:r w:rsidRPr="00503F6D">
        <w:rPr>
          <w:b w:val="0"/>
          <w:bCs/>
          <w:sz w:val="24"/>
          <w:lang w:eastAsia="en-US"/>
        </w:rPr>
        <w:t>кола №166</w:t>
      </w:r>
      <w:r>
        <w:rPr>
          <w:b w:val="0"/>
          <w:bCs/>
          <w:sz w:val="24"/>
          <w:lang w:eastAsia="en-US"/>
        </w:rPr>
        <w:t>»</w:t>
      </w:r>
      <w:r w:rsidRPr="00503F6D">
        <w:rPr>
          <w:b w:val="0"/>
          <w:bCs/>
          <w:sz w:val="24"/>
          <w:lang w:eastAsia="en-US"/>
        </w:rPr>
        <w:t xml:space="preserve"> Советского района г. Казани</w:t>
      </w:r>
      <w:r w:rsidRPr="00503F6D">
        <w:rPr>
          <w:b w:val="0"/>
          <w:sz w:val="24"/>
          <w:lang w:eastAsia="en-US"/>
        </w:rPr>
        <w:t xml:space="preserve"> на 201</w:t>
      </w:r>
      <w:r>
        <w:rPr>
          <w:b w:val="0"/>
          <w:sz w:val="24"/>
          <w:lang w:eastAsia="en-US"/>
        </w:rPr>
        <w:t>6-</w:t>
      </w:r>
      <w:r w:rsidRPr="00503F6D">
        <w:rPr>
          <w:b w:val="0"/>
          <w:sz w:val="24"/>
          <w:lang w:eastAsia="en-US"/>
        </w:rPr>
        <w:t>201</w:t>
      </w:r>
      <w:r>
        <w:rPr>
          <w:b w:val="0"/>
          <w:sz w:val="24"/>
          <w:lang w:eastAsia="en-US"/>
        </w:rPr>
        <w:t>7</w:t>
      </w:r>
      <w:r w:rsidRPr="00503F6D">
        <w:rPr>
          <w:b w:val="0"/>
          <w:sz w:val="24"/>
          <w:lang w:eastAsia="en-US"/>
        </w:rPr>
        <w:t xml:space="preserve"> уч</w:t>
      </w:r>
      <w:r>
        <w:rPr>
          <w:b w:val="0"/>
          <w:sz w:val="24"/>
          <w:lang w:eastAsia="en-US"/>
        </w:rPr>
        <w:t>.</w:t>
      </w:r>
      <w:r w:rsidRPr="00503F6D">
        <w:rPr>
          <w:b w:val="0"/>
          <w:sz w:val="24"/>
          <w:lang w:eastAsia="en-US"/>
        </w:rPr>
        <w:t>год;</w:t>
      </w:r>
    </w:p>
    <w:p w:rsidR="006C2FB6" w:rsidRPr="00503F6D" w:rsidRDefault="006C2FB6" w:rsidP="00503F6D">
      <w:pPr>
        <w:jc w:val="both"/>
        <w:rPr>
          <w:b w:val="0"/>
          <w:bCs/>
          <w:sz w:val="24"/>
          <w:lang w:eastAsia="en-US"/>
        </w:rPr>
      </w:pPr>
      <w:r w:rsidRPr="00503F6D">
        <w:rPr>
          <w:b w:val="0"/>
          <w:sz w:val="24"/>
          <w:lang w:eastAsia="en-US"/>
        </w:rPr>
        <w:t xml:space="preserve">- Образовательной программой  </w:t>
      </w:r>
      <w:r w:rsidRPr="00503F6D">
        <w:rPr>
          <w:b w:val="0"/>
          <w:bCs/>
          <w:sz w:val="24"/>
          <w:lang w:eastAsia="en-US"/>
        </w:rPr>
        <w:t>начального общего образования</w:t>
      </w:r>
      <w:r w:rsidRPr="00503F6D">
        <w:rPr>
          <w:b w:val="0"/>
          <w:sz w:val="24"/>
          <w:lang w:eastAsia="en-US"/>
        </w:rPr>
        <w:t xml:space="preserve"> МБОУ «</w:t>
      </w:r>
      <w:r>
        <w:rPr>
          <w:b w:val="0"/>
          <w:bCs/>
          <w:sz w:val="24"/>
          <w:lang w:eastAsia="en-US"/>
        </w:rPr>
        <w:t>Ш</w:t>
      </w:r>
      <w:r w:rsidRPr="00503F6D">
        <w:rPr>
          <w:b w:val="0"/>
          <w:bCs/>
          <w:sz w:val="24"/>
          <w:lang w:eastAsia="en-US"/>
        </w:rPr>
        <w:t>кола №166</w:t>
      </w:r>
      <w:r>
        <w:rPr>
          <w:b w:val="0"/>
          <w:bCs/>
          <w:sz w:val="24"/>
          <w:lang w:eastAsia="en-US"/>
        </w:rPr>
        <w:t>»0 Советского района г. Казани</w:t>
      </w:r>
      <w:r w:rsidRPr="00503F6D">
        <w:rPr>
          <w:b w:val="0"/>
          <w:bCs/>
          <w:sz w:val="24"/>
          <w:lang w:eastAsia="en-US"/>
        </w:rPr>
        <w:t>.</w:t>
      </w:r>
    </w:p>
    <w:p w:rsidR="006C2FB6" w:rsidRPr="00503F6D" w:rsidRDefault="006C2FB6" w:rsidP="00503F6D">
      <w:pPr>
        <w:autoSpaceDE w:val="0"/>
        <w:autoSpaceDN w:val="0"/>
        <w:adjustRightInd w:val="0"/>
        <w:jc w:val="both"/>
        <w:rPr>
          <w:b w:val="0"/>
          <w:sz w:val="24"/>
        </w:rPr>
      </w:pPr>
      <w:r w:rsidRPr="00503F6D">
        <w:rPr>
          <w:b w:val="0"/>
          <w:sz w:val="24"/>
        </w:rPr>
        <w:t>Рабочая программа по физической культуре  разработана на основе Примерной програ</w:t>
      </w:r>
      <w:r w:rsidRPr="00503F6D">
        <w:rPr>
          <w:b w:val="0"/>
          <w:sz w:val="24"/>
        </w:rPr>
        <w:t>м</w:t>
      </w:r>
      <w:r w:rsidRPr="00503F6D">
        <w:rPr>
          <w:b w:val="0"/>
          <w:sz w:val="24"/>
        </w:rPr>
        <w:t>мы по физической культуре, Федерального  государственного образовательного стандарта начально</w:t>
      </w:r>
      <w:r>
        <w:rPr>
          <w:b w:val="0"/>
          <w:sz w:val="24"/>
        </w:rPr>
        <w:t>го общего образования  (Москва: Просвещение, 2011г.), компл.</w:t>
      </w:r>
      <w:r w:rsidRPr="00503F6D">
        <w:rPr>
          <w:b w:val="0"/>
          <w:sz w:val="24"/>
        </w:rPr>
        <w:t xml:space="preserve"> программы «Ф</w:t>
      </w:r>
      <w:r w:rsidRPr="00503F6D">
        <w:rPr>
          <w:b w:val="0"/>
          <w:sz w:val="24"/>
        </w:rPr>
        <w:t>и</w:t>
      </w:r>
      <w:r w:rsidRPr="00503F6D">
        <w:rPr>
          <w:b w:val="0"/>
          <w:sz w:val="24"/>
        </w:rPr>
        <w:t>зическое воспитание учащихся 1 класс» под ред. В.И</w:t>
      </w:r>
      <w:r>
        <w:rPr>
          <w:b w:val="0"/>
          <w:sz w:val="24"/>
        </w:rPr>
        <w:t>. Ляха, М., «Просвещение», 2004</w:t>
      </w:r>
      <w:r w:rsidRPr="00503F6D">
        <w:rPr>
          <w:b w:val="0"/>
          <w:sz w:val="24"/>
        </w:rPr>
        <w:t>г.</w:t>
      </w:r>
    </w:p>
    <w:p w:rsidR="006C2FB6" w:rsidRPr="00503F6D" w:rsidRDefault="006C2FB6" w:rsidP="00503F6D">
      <w:pPr>
        <w:jc w:val="both"/>
        <w:rPr>
          <w:b w:val="0"/>
          <w:bCs/>
          <w:color w:val="000000"/>
          <w:sz w:val="24"/>
        </w:rPr>
      </w:pPr>
      <w:r w:rsidRPr="00503F6D">
        <w:rPr>
          <w:b w:val="0"/>
          <w:i/>
          <w:color w:val="000000"/>
          <w:sz w:val="24"/>
        </w:rPr>
        <w:t>Целью</w:t>
      </w:r>
      <w:r w:rsidRPr="00503F6D">
        <w:rPr>
          <w:b w:val="0"/>
          <w:color w:val="000000"/>
          <w:sz w:val="24"/>
        </w:rPr>
        <w:t xml:space="preserve"> программы по физической культуре является формирование у учащихся начальной школы основ здорового образа жизни, развитие творческой самостоятельности посредс</w:t>
      </w:r>
      <w:r w:rsidRPr="00503F6D">
        <w:rPr>
          <w:b w:val="0"/>
          <w:color w:val="000000"/>
          <w:sz w:val="24"/>
        </w:rPr>
        <w:t>т</w:t>
      </w:r>
      <w:r w:rsidRPr="00503F6D">
        <w:rPr>
          <w:b w:val="0"/>
          <w:color w:val="000000"/>
          <w:sz w:val="24"/>
        </w:rPr>
        <w:t xml:space="preserve">вом освоения двигательной деятельности. Реализация данной цели связана с решением следующих образовательных </w:t>
      </w:r>
      <w:r w:rsidRPr="00503F6D">
        <w:rPr>
          <w:b w:val="0"/>
          <w:bCs/>
          <w:color w:val="000000"/>
          <w:sz w:val="24"/>
        </w:rPr>
        <w:t>задач: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iCs/>
          <w:color w:val="000000"/>
          <w:sz w:val="24"/>
        </w:rPr>
        <w:t xml:space="preserve">- </w:t>
      </w:r>
      <w:r w:rsidRPr="00503F6D">
        <w:rPr>
          <w:b w:val="0"/>
          <w:i/>
          <w:iCs/>
          <w:color w:val="000000"/>
          <w:sz w:val="24"/>
        </w:rPr>
        <w:t xml:space="preserve">укрепление </w:t>
      </w:r>
      <w:r w:rsidRPr="00503F6D">
        <w:rPr>
          <w:b w:val="0"/>
          <w:i/>
          <w:color w:val="000000"/>
          <w:sz w:val="24"/>
        </w:rPr>
        <w:t>здоровья</w:t>
      </w:r>
      <w:r w:rsidRPr="00503F6D">
        <w:rPr>
          <w:b w:val="0"/>
          <w:color w:val="000000"/>
          <w:sz w:val="24"/>
        </w:rPr>
        <w:t xml:space="preserve"> школьников посредством развития физических качеств и повыш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ния функциональных возможностей жизнеобеспечивающих систем организма;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iCs/>
          <w:color w:val="000000"/>
          <w:sz w:val="24"/>
        </w:rPr>
        <w:t xml:space="preserve">- </w:t>
      </w:r>
      <w:r w:rsidRPr="00503F6D">
        <w:rPr>
          <w:b w:val="0"/>
          <w:i/>
          <w:iCs/>
          <w:color w:val="000000"/>
          <w:sz w:val="24"/>
        </w:rPr>
        <w:t>совершенствование</w:t>
      </w:r>
      <w:r w:rsidRPr="00503F6D">
        <w:rPr>
          <w:b w:val="0"/>
          <w:iCs/>
          <w:color w:val="000000"/>
          <w:sz w:val="24"/>
        </w:rPr>
        <w:t xml:space="preserve"> </w:t>
      </w:r>
      <w:r w:rsidRPr="00503F6D">
        <w:rPr>
          <w:b w:val="0"/>
          <w:color w:val="000000"/>
          <w:sz w:val="24"/>
        </w:rPr>
        <w:t>жизненно важных навыков и умений посредством обучения по</w:t>
      </w:r>
      <w:r w:rsidRPr="00503F6D">
        <w:rPr>
          <w:b w:val="0"/>
          <w:color w:val="000000"/>
          <w:sz w:val="24"/>
        </w:rPr>
        <w:t>д</w:t>
      </w:r>
      <w:r w:rsidRPr="00503F6D">
        <w:rPr>
          <w:b w:val="0"/>
          <w:color w:val="000000"/>
          <w:sz w:val="24"/>
        </w:rPr>
        <w:t>вижным играм, физическим упражнениям и техническим действиям из базовых видов спорта;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iCs/>
          <w:color w:val="000000"/>
          <w:sz w:val="24"/>
        </w:rPr>
        <w:t xml:space="preserve">- </w:t>
      </w:r>
      <w:r w:rsidRPr="00503F6D">
        <w:rPr>
          <w:b w:val="0"/>
          <w:i/>
          <w:iCs/>
          <w:color w:val="000000"/>
          <w:sz w:val="24"/>
        </w:rPr>
        <w:t xml:space="preserve">формирование </w:t>
      </w:r>
      <w:r w:rsidRPr="00503F6D">
        <w:rPr>
          <w:b w:val="0"/>
          <w:i/>
          <w:color w:val="000000"/>
          <w:sz w:val="24"/>
        </w:rPr>
        <w:t>общих представлений</w:t>
      </w:r>
      <w:r w:rsidRPr="00503F6D">
        <w:rPr>
          <w:b w:val="0"/>
          <w:color w:val="000000"/>
          <w:sz w:val="24"/>
        </w:rPr>
        <w:t xml:space="preserve"> о физической культуре, её значении в жизни чел</w:t>
      </w:r>
      <w:r w:rsidRPr="00503F6D">
        <w:rPr>
          <w:b w:val="0"/>
          <w:color w:val="000000"/>
          <w:sz w:val="24"/>
        </w:rPr>
        <w:t>о</w:t>
      </w:r>
      <w:r w:rsidRPr="00503F6D">
        <w:rPr>
          <w:b w:val="0"/>
          <w:color w:val="000000"/>
          <w:sz w:val="24"/>
        </w:rPr>
        <w:t>века, роли в укреплении здоровья, физическом развитии и физической подготовленности;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iCs/>
          <w:color w:val="000000"/>
          <w:sz w:val="24"/>
        </w:rPr>
        <w:t xml:space="preserve">- </w:t>
      </w:r>
      <w:r w:rsidRPr="00503F6D">
        <w:rPr>
          <w:b w:val="0"/>
          <w:i/>
          <w:iCs/>
          <w:color w:val="000000"/>
          <w:sz w:val="24"/>
        </w:rPr>
        <w:t xml:space="preserve">развитие </w:t>
      </w:r>
      <w:r w:rsidRPr="00503F6D">
        <w:rPr>
          <w:b w:val="0"/>
          <w:i/>
          <w:color w:val="000000"/>
          <w:sz w:val="24"/>
        </w:rPr>
        <w:t>интереса</w:t>
      </w:r>
      <w:r w:rsidRPr="00503F6D">
        <w:rPr>
          <w:b w:val="0"/>
          <w:color w:val="000000"/>
          <w:sz w:val="24"/>
        </w:rPr>
        <w:t xml:space="preserve"> к самостоятельным занятиям физическими упражнениями, подви</w:t>
      </w:r>
      <w:r w:rsidRPr="00503F6D">
        <w:rPr>
          <w:b w:val="0"/>
          <w:color w:val="000000"/>
          <w:sz w:val="24"/>
        </w:rPr>
        <w:t>ж</w:t>
      </w:r>
      <w:r w:rsidRPr="00503F6D">
        <w:rPr>
          <w:b w:val="0"/>
          <w:color w:val="000000"/>
          <w:sz w:val="24"/>
        </w:rPr>
        <w:t>ным играм, формам активного отдыха и досуга;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iCs/>
          <w:color w:val="000000"/>
          <w:sz w:val="24"/>
        </w:rPr>
        <w:t xml:space="preserve">- </w:t>
      </w:r>
      <w:r w:rsidRPr="00503F6D">
        <w:rPr>
          <w:b w:val="0"/>
          <w:i/>
          <w:iCs/>
          <w:color w:val="000000"/>
          <w:sz w:val="24"/>
        </w:rPr>
        <w:t>обучение</w:t>
      </w:r>
      <w:r w:rsidRPr="00503F6D">
        <w:rPr>
          <w:b w:val="0"/>
          <w:iCs/>
          <w:color w:val="000000"/>
          <w:sz w:val="24"/>
        </w:rPr>
        <w:t xml:space="preserve"> </w:t>
      </w:r>
      <w:r w:rsidRPr="00503F6D">
        <w:rPr>
          <w:b w:val="0"/>
          <w:color w:val="000000"/>
          <w:sz w:val="24"/>
        </w:rPr>
        <w:t>простейшим способам контроля за физической нагрузкой, отдельными показ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телями физического развития и физической подготовленности.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 xml:space="preserve">Программа обучения физической культуре направлена на: 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- реализацию принципа вариативности, обосновывающего планирование учебного мат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риала в соответствии с половозрастными особенностями учащихся, материально-технической оснащённостью учебного процесса (спортивный зал, спортивные пришкол</w:t>
      </w:r>
      <w:r w:rsidRPr="00503F6D">
        <w:rPr>
          <w:b w:val="0"/>
          <w:color w:val="000000"/>
          <w:sz w:val="24"/>
        </w:rPr>
        <w:t>ь</w:t>
      </w:r>
      <w:r w:rsidRPr="00503F6D">
        <w:rPr>
          <w:b w:val="0"/>
          <w:color w:val="000000"/>
          <w:sz w:val="24"/>
        </w:rPr>
        <w:t>ные площадки, стадион), региональными климатическими условиями и видом учебного учреждения (городские, малокомплектные и сельские школы);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- реализацию принципа достаточности и сообразности, определяющего распределение учебного материала в конструкции основных компонентов двигательной деятельности, особенностей формирования познавательной и предметной активности учащихся;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- соблюдение дидактических принципов «от известного к неизвестному» и «от простого к сложному», ориентирующих выбор и планирование учебного содержания в логике п</w:t>
      </w:r>
      <w:r w:rsidRPr="00503F6D">
        <w:rPr>
          <w:b w:val="0"/>
          <w:color w:val="000000"/>
          <w:sz w:val="24"/>
        </w:rPr>
        <w:t>о</w:t>
      </w:r>
      <w:r w:rsidRPr="00503F6D">
        <w:rPr>
          <w:b w:val="0"/>
          <w:color w:val="000000"/>
          <w:sz w:val="24"/>
        </w:rPr>
        <w:t>этапного его освоения, перевода учебных знаний в практические навыки и умения, в том числе и в самостоятельной деятельности;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 xml:space="preserve">- расширение межпредметных связей, ориентирующих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процессов; 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- 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</w:t>
      </w:r>
      <w:r w:rsidRPr="00503F6D">
        <w:rPr>
          <w:b w:val="0"/>
          <w:color w:val="000000"/>
          <w:sz w:val="24"/>
        </w:rPr>
        <w:t>п</w:t>
      </w:r>
      <w:r w:rsidRPr="00503F6D">
        <w:rPr>
          <w:b w:val="0"/>
          <w:color w:val="000000"/>
          <w:sz w:val="24"/>
        </w:rPr>
        <w:t>ражнениями.</w:t>
      </w:r>
    </w:p>
    <w:p w:rsidR="006C2FB6" w:rsidRPr="00503F6D" w:rsidRDefault="006C2FB6" w:rsidP="00503F6D">
      <w:pPr>
        <w:shd w:val="clear" w:color="auto" w:fill="FFFFFF"/>
        <w:jc w:val="both"/>
        <w:rPr>
          <w:b w:val="0"/>
          <w:sz w:val="24"/>
        </w:rPr>
      </w:pPr>
      <w:r w:rsidRPr="00503F6D">
        <w:rPr>
          <w:b w:val="0"/>
          <w:spacing w:val="-4"/>
          <w:sz w:val="24"/>
        </w:rPr>
        <w:t xml:space="preserve">Важной особенностью образовательного процесса в начальной школе является оценивание учащихся. Оценивание учащихся начинается во втором классе со второго полугодия или раньше </w:t>
      </w:r>
      <w:r w:rsidRPr="00503F6D">
        <w:rPr>
          <w:b w:val="0"/>
          <w:spacing w:val="-5"/>
          <w:sz w:val="24"/>
        </w:rPr>
        <w:t xml:space="preserve">в соответствии с решением педагогического совета школы. </w:t>
      </w:r>
    </w:p>
    <w:p w:rsidR="006C2FB6" w:rsidRPr="00503F6D" w:rsidRDefault="006C2FB6" w:rsidP="00503F6D">
      <w:pPr>
        <w:shd w:val="clear" w:color="auto" w:fill="FFFFFF"/>
        <w:jc w:val="both"/>
        <w:rPr>
          <w:b w:val="0"/>
          <w:sz w:val="24"/>
        </w:rPr>
      </w:pPr>
      <w:r w:rsidRPr="00503F6D">
        <w:rPr>
          <w:b w:val="0"/>
          <w:spacing w:val="-4"/>
          <w:sz w:val="24"/>
        </w:rPr>
        <w:t>По окончании начальной школы учащийся должен показать уровень физической подготов</w:t>
      </w:r>
      <w:r w:rsidRPr="00503F6D">
        <w:rPr>
          <w:b w:val="0"/>
          <w:spacing w:val="-4"/>
          <w:sz w:val="24"/>
        </w:rPr>
        <w:softHyphen/>
      </w:r>
      <w:r w:rsidRPr="00503F6D">
        <w:rPr>
          <w:b w:val="0"/>
          <w:spacing w:val="-3"/>
          <w:sz w:val="24"/>
        </w:rPr>
        <w:t>ленности не ниже результатов, приведенных в разделе «Демонстрировать», что соответств</w:t>
      </w:r>
      <w:r w:rsidRPr="00503F6D">
        <w:rPr>
          <w:b w:val="0"/>
          <w:spacing w:val="-3"/>
          <w:sz w:val="24"/>
        </w:rPr>
        <w:t>у</w:t>
      </w:r>
      <w:r w:rsidRPr="00503F6D">
        <w:rPr>
          <w:b w:val="0"/>
          <w:spacing w:val="-3"/>
          <w:sz w:val="24"/>
        </w:rPr>
        <w:t xml:space="preserve">ет </w:t>
      </w:r>
      <w:r w:rsidRPr="00503F6D">
        <w:rPr>
          <w:b w:val="0"/>
          <w:sz w:val="24"/>
        </w:rPr>
        <w:t>обязательному минимуму содержания образования.</w:t>
      </w:r>
    </w:p>
    <w:p w:rsidR="006C2FB6" w:rsidRPr="00503F6D" w:rsidRDefault="006C2FB6" w:rsidP="00503F6D">
      <w:pPr>
        <w:jc w:val="center"/>
        <w:rPr>
          <w:color w:val="000000"/>
          <w:sz w:val="24"/>
        </w:rPr>
      </w:pPr>
      <w:r w:rsidRPr="00503F6D">
        <w:rPr>
          <w:color w:val="000000"/>
          <w:sz w:val="24"/>
        </w:rPr>
        <w:t>Общая характеристика учебного предмета</w:t>
      </w:r>
    </w:p>
    <w:p w:rsidR="006C2FB6" w:rsidRPr="00503F6D" w:rsidRDefault="006C2FB6" w:rsidP="00503F6D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503F6D">
        <w:rPr>
          <w:color w:val="000000"/>
        </w:rPr>
        <w:t>Предмет «Физическая культура» является основой физического воспитании школьников. В сочетании с другими формами обучения - физкультурно-оздоровительными меропри</w:t>
      </w:r>
      <w:r w:rsidRPr="00503F6D">
        <w:rPr>
          <w:color w:val="000000"/>
        </w:rPr>
        <w:t>я</w:t>
      </w:r>
      <w:r w:rsidRPr="00503F6D">
        <w:rPr>
          <w:color w:val="000000"/>
        </w:rPr>
        <w:t>тиями в режиме учебного дня и второй половины дня  (гимнастика до занятий, физкул</w:t>
      </w:r>
      <w:r w:rsidRPr="00503F6D">
        <w:rPr>
          <w:color w:val="000000"/>
        </w:rPr>
        <w:t>ь</w:t>
      </w:r>
      <w:r w:rsidRPr="00503F6D">
        <w:rPr>
          <w:color w:val="000000"/>
        </w:rPr>
        <w:t>турные минутки, физические упражнения и игры на удлиненных переменах и в группах продленного дня, внеурочная деятельность оздоровительно-тренировочной направленн</w:t>
      </w:r>
      <w:r w:rsidRPr="00503F6D">
        <w:rPr>
          <w:color w:val="000000"/>
        </w:rPr>
        <w:t>о</w:t>
      </w:r>
      <w:r w:rsidRPr="00503F6D">
        <w:rPr>
          <w:color w:val="000000"/>
        </w:rPr>
        <w:t>сти), внеклассной работой  по физической культуре (группы общефизической подготовки, спортивные секции), физкультурно-массовыми и спортивными мероприятиями (дни зд</w:t>
      </w:r>
      <w:r w:rsidRPr="00503F6D">
        <w:rPr>
          <w:color w:val="000000"/>
        </w:rPr>
        <w:t>о</w:t>
      </w:r>
      <w:r w:rsidRPr="00503F6D">
        <w:rPr>
          <w:color w:val="000000"/>
        </w:rPr>
        <w:t>ровья и спорта, подвижные игры и соревнования, спортивные праздники, спартакиады, туристические слеты и походы) – достигается формирование физической культуры личн</w:t>
      </w:r>
      <w:r w:rsidRPr="00503F6D">
        <w:rPr>
          <w:color w:val="000000"/>
        </w:rPr>
        <w:t>о</w:t>
      </w:r>
      <w:r w:rsidRPr="00503F6D">
        <w:rPr>
          <w:color w:val="000000"/>
        </w:rPr>
        <w:t>сти. Она включает в себя мотивацию и потребность в систематических занятиях физич</w:t>
      </w:r>
      <w:r w:rsidRPr="00503F6D">
        <w:rPr>
          <w:color w:val="000000"/>
        </w:rPr>
        <w:t>е</w:t>
      </w:r>
      <w:r w:rsidRPr="00503F6D">
        <w:rPr>
          <w:color w:val="000000"/>
        </w:rPr>
        <w:t>ской культурой и спортом, овладение основными видами физкультурно-спортивной де</w:t>
      </w:r>
      <w:r w:rsidRPr="00503F6D">
        <w:rPr>
          <w:color w:val="000000"/>
        </w:rPr>
        <w:t>я</w:t>
      </w:r>
      <w:r w:rsidRPr="00503F6D">
        <w:rPr>
          <w:color w:val="000000"/>
        </w:rPr>
        <w:t xml:space="preserve">тельности, разностороннюю физическую подготовленность. </w:t>
      </w:r>
    </w:p>
    <w:p w:rsidR="006C2FB6" w:rsidRPr="00503F6D" w:rsidRDefault="006C2FB6" w:rsidP="00503F6D">
      <w:pPr>
        <w:jc w:val="both"/>
        <w:rPr>
          <w:b w:val="0"/>
          <w:sz w:val="24"/>
        </w:rPr>
      </w:pPr>
      <w:r w:rsidRPr="00503F6D">
        <w:rPr>
          <w:b w:val="0"/>
          <w:sz w:val="24"/>
        </w:rPr>
        <w:t>Программа  переработана и адаптирована, ориентируясь на индивидуальные особенности учащихся,  и направлена на реализацию приоритетной задачи образования - формиров</w:t>
      </w:r>
      <w:r w:rsidRPr="00503F6D">
        <w:rPr>
          <w:b w:val="0"/>
          <w:sz w:val="24"/>
        </w:rPr>
        <w:t>а</w:t>
      </w:r>
      <w:r w:rsidRPr="00503F6D">
        <w:rPr>
          <w:b w:val="0"/>
          <w:sz w:val="24"/>
        </w:rPr>
        <w:t>ние всестороннего гармоничного развития личности при образовательной, оздоровител</w:t>
      </w:r>
      <w:r w:rsidRPr="00503F6D">
        <w:rPr>
          <w:b w:val="0"/>
          <w:sz w:val="24"/>
        </w:rPr>
        <w:t>ь</w:t>
      </w:r>
      <w:r w:rsidRPr="00503F6D">
        <w:rPr>
          <w:b w:val="0"/>
          <w:sz w:val="24"/>
        </w:rPr>
        <w:t>ной и воспитательной направленности; на реализацию творческих способностей обуча</w:t>
      </w:r>
      <w:r w:rsidRPr="00503F6D">
        <w:rPr>
          <w:b w:val="0"/>
          <w:sz w:val="24"/>
        </w:rPr>
        <w:t>ю</w:t>
      </w:r>
      <w:r w:rsidRPr="00503F6D">
        <w:rPr>
          <w:b w:val="0"/>
          <w:sz w:val="24"/>
        </w:rPr>
        <w:t>щихся, их физическое совершенствование; на развитие основных двигательных (физич</w:t>
      </w:r>
      <w:r w:rsidRPr="00503F6D">
        <w:rPr>
          <w:b w:val="0"/>
          <w:sz w:val="24"/>
        </w:rPr>
        <w:t>е</w:t>
      </w:r>
      <w:r w:rsidRPr="00503F6D">
        <w:rPr>
          <w:b w:val="0"/>
          <w:sz w:val="24"/>
        </w:rPr>
        <w:t>ских) качеств — гибкости, ловкости, быстроты движений, мышечной силы и вынослив</w:t>
      </w:r>
      <w:r w:rsidRPr="00503F6D">
        <w:rPr>
          <w:b w:val="0"/>
          <w:sz w:val="24"/>
        </w:rPr>
        <w:t>о</w:t>
      </w:r>
      <w:r w:rsidRPr="00503F6D">
        <w:rPr>
          <w:b w:val="0"/>
          <w:sz w:val="24"/>
        </w:rPr>
        <w:t>сти; на  формирование у школьников научно обоснованного отношения к окружающему миру, а так же с учётом факторов, оказывающих существенное влияние на состояние зд</w:t>
      </w:r>
      <w:r w:rsidRPr="00503F6D">
        <w:rPr>
          <w:b w:val="0"/>
          <w:sz w:val="24"/>
        </w:rPr>
        <w:t>о</w:t>
      </w:r>
      <w:r w:rsidRPr="00503F6D">
        <w:rPr>
          <w:b w:val="0"/>
          <w:sz w:val="24"/>
        </w:rPr>
        <w:t>ровья учащихся. К таким факторам относятся:</w:t>
      </w:r>
    </w:p>
    <w:p w:rsidR="006C2FB6" w:rsidRPr="00503F6D" w:rsidRDefault="006C2FB6" w:rsidP="002C4CC4">
      <w:pPr>
        <w:numPr>
          <w:ilvl w:val="0"/>
          <w:numId w:val="1"/>
        </w:numPr>
        <w:tabs>
          <w:tab w:val="left" w:pos="180"/>
        </w:tabs>
        <w:jc w:val="both"/>
        <w:rPr>
          <w:b w:val="0"/>
          <w:sz w:val="24"/>
        </w:rPr>
      </w:pPr>
      <w:r w:rsidRPr="00503F6D">
        <w:rPr>
          <w:b w:val="0"/>
          <w:sz w:val="24"/>
        </w:rPr>
        <w:t xml:space="preserve">   неблагоприятные социальные, экономические и экологические условия;</w:t>
      </w:r>
    </w:p>
    <w:p w:rsidR="006C2FB6" w:rsidRPr="00503F6D" w:rsidRDefault="006C2FB6" w:rsidP="002C4CC4">
      <w:pPr>
        <w:numPr>
          <w:ilvl w:val="0"/>
          <w:numId w:val="1"/>
        </w:numPr>
        <w:tabs>
          <w:tab w:val="left" w:pos="180"/>
          <w:tab w:val="left" w:pos="709"/>
        </w:tabs>
        <w:jc w:val="both"/>
        <w:rPr>
          <w:b w:val="0"/>
          <w:sz w:val="24"/>
        </w:rPr>
      </w:pPr>
      <w:r w:rsidRPr="00503F6D">
        <w:rPr>
          <w:b w:val="0"/>
          <w:sz w:val="24"/>
        </w:rPr>
        <w:t>факторы риска, имеющие место в образовательных учреждениях, которые приводят к дальнейшему ухудшению здоровья учащихся;</w:t>
      </w:r>
    </w:p>
    <w:p w:rsidR="006C2FB6" w:rsidRPr="00503F6D" w:rsidRDefault="006C2FB6" w:rsidP="002C4CC4">
      <w:pPr>
        <w:pStyle w:val="ListParagraph"/>
        <w:numPr>
          <w:ilvl w:val="1"/>
          <w:numId w:val="1"/>
        </w:numPr>
        <w:tabs>
          <w:tab w:val="left" w:pos="180"/>
          <w:tab w:val="left" w:pos="709"/>
        </w:tabs>
        <w:ind w:left="0"/>
        <w:jc w:val="both"/>
      </w:pPr>
      <w:r w:rsidRPr="00503F6D">
        <w:t>формируемые в младшем школьном возрасте комплексы знаний, установок, правил п</w:t>
      </w:r>
      <w:r w:rsidRPr="00503F6D">
        <w:t>о</w:t>
      </w:r>
      <w:r w:rsidRPr="00503F6D">
        <w:t>ведения, привычек и навыков здорового образа жизни;</w:t>
      </w:r>
    </w:p>
    <w:p w:rsidR="006C2FB6" w:rsidRPr="00503F6D" w:rsidRDefault="006C2FB6" w:rsidP="002C4CC4">
      <w:pPr>
        <w:pStyle w:val="ListParagraph"/>
        <w:numPr>
          <w:ilvl w:val="1"/>
          <w:numId w:val="1"/>
        </w:numPr>
        <w:tabs>
          <w:tab w:val="left" w:pos="180"/>
          <w:tab w:val="left" w:pos="709"/>
        </w:tabs>
        <w:ind w:left="0"/>
        <w:jc w:val="both"/>
      </w:pPr>
      <w:r w:rsidRPr="00503F6D">
        <w:t>особенности отношения учащихся младшего школьного возраста к своему здоровью.</w:t>
      </w:r>
    </w:p>
    <w:p w:rsidR="006C2FB6" w:rsidRPr="00503F6D" w:rsidRDefault="006C2FB6" w:rsidP="00503F6D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</w:t>
      </w:r>
      <w:r w:rsidRPr="00503F6D">
        <w:rPr>
          <w:color w:val="000000"/>
        </w:rPr>
        <w:t>Задачу формирования целостного мировоззрения учащихся, всестороннего раскрытия взаимосвязи и взаимообусловленности изуч</w:t>
      </w:r>
      <w:r>
        <w:rPr>
          <w:color w:val="000000"/>
        </w:rPr>
        <w:t xml:space="preserve">. </w:t>
      </w:r>
      <w:r w:rsidRPr="00503F6D">
        <w:rPr>
          <w:color w:val="000000"/>
        </w:rPr>
        <w:t>явлений и процессов в сфере физич</w:t>
      </w:r>
      <w:r>
        <w:rPr>
          <w:color w:val="000000"/>
        </w:rPr>
        <w:t>.</w:t>
      </w:r>
      <w:r w:rsidRPr="00503F6D">
        <w:rPr>
          <w:color w:val="000000"/>
        </w:rPr>
        <w:t xml:space="preserve"> культ</w:t>
      </w:r>
      <w:r w:rsidRPr="00503F6D">
        <w:rPr>
          <w:color w:val="000000"/>
        </w:rPr>
        <w:t>у</w:t>
      </w:r>
      <w:r w:rsidRPr="00503F6D">
        <w:rPr>
          <w:color w:val="000000"/>
        </w:rPr>
        <w:t xml:space="preserve">ры учитель реализует на основе расширения межпредметных связей из области разных предметов: литературы, истории, математики, анатомии, физиологии, психологии и др. </w:t>
      </w:r>
    </w:p>
    <w:p w:rsidR="006C2FB6" w:rsidRPr="00503F6D" w:rsidRDefault="006C2FB6" w:rsidP="00503F6D">
      <w:pPr>
        <w:jc w:val="center"/>
        <w:rPr>
          <w:color w:val="000000"/>
          <w:sz w:val="24"/>
        </w:rPr>
      </w:pPr>
      <w:r w:rsidRPr="00503F6D">
        <w:rPr>
          <w:color w:val="000000"/>
          <w:sz w:val="24"/>
        </w:rPr>
        <w:t>Описание места учебного предмета в учебном плане</w:t>
      </w:r>
    </w:p>
    <w:p w:rsidR="006C2FB6" w:rsidRDefault="006C2FB6" w:rsidP="00503F6D">
      <w:pPr>
        <w:shd w:val="clear" w:color="auto" w:fill="FFFFFF"/>
        <w:jc w:val="both"/>
        <w:rPr>
          <w:b w:val="0"/>
          <w:sz w:val="24"/>
        </w:rPr>
      </w:pPr>
      <w:r w:rsidRPr="00503F6D">
        <w:rPr>
          <w:b w:val="0"/>
          <w:sz w:val="24"/>
        </w:rPr>
        <w:t>В соответствии с Федеральным базисным учебным планом и согласно  учебному плану предмет «Физическая культура» изучается в 1  классе по 3 часа в неделю-  33 учебных н</w:t>
      </w:r>
      <w:r w:rsidRPr="00503F6D">
        <w:rPr>
          <w:b w:val="0"/>
          <w:sz w:val="24"/>
        </w:rPr>
        <w:t>е</w:t>
      </w:r>
      <w:r w:rsidRPr="00503F6D">
        <w:rPr>
          <w:b w:val="0"/>
          <w:sz w:val="24"/>
        </w:rPr>
        <w:t>дели (99 ч. в год).</w:t>
      </w:r>
    </w:p>
    <w:p w:rsidR="006C2FB6" w:rsidRDefault="006C2FB6" w:rsidP="00503F6D">
      <w:pPr>
        <w:shd w:val="clear" w:color="auto" w:fill="FFFFFF"/>
        <w:jc w:val="both"/>
        <w:rPr>
          <w:b w:val="0"/>
          <w:sz w:val="24"/>
        </w:rPr>
      </w:pPr>
    </w:p>
    <w:p w:rsidR="006C2FB6" w:rsidRPr="00503F6D" w:rsidRDefault="006C2FB6" w:rsidP="00503F6D">
      <w:pPr>
        <w:shd w:val="clear" w:color="auto" w:fill="FFFFFF"/>
        <w:jc w:val="both"/>
        <w:rPr>
          <w:b w:val="0"/>
          <w:sz w:val="24"/>
        </w:rPr>
      </w:pPr>
    </w:p>
    <w:p w:rsidR="006C2FB6" w:rsidRPr="00503F6D" w:rsidRDefault="006C2FB6" w:rsidP="00503F6D">
      <w:pPr>
        <w:shd w:val="clear" w:color="auto" w:fill="FFFFFF"/>
        <w:jc w:val="center"/>
        <w:rPr>
          <w:bCs/>
          <w:color w:val="000000"/>
          <w:sz w:val="24"/>
        </w:rPr>
      </w:pPr>
      <w:r w:rsidRPr="00503F6D">
        <w:rPr>
          <w:bCs/>
          <w:color w:val="000000"/>
          <w:sz w:val="24"/>
        </w:rPr>
        <w:t>Ценностные ориентиры содержания учебного предмета</w:t>
      </w:r>
    </w:p>
    <w:p w:rsidR="006C2FB6" w:rsidRPr="00503F6D" w:rsidRDefault="006C2FB6" w:rsidP="00503F6D">
      <w:pPr>
        <w:shd w:val="clear" w:color="auto" w:fill="FFFFFF"/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Содержание учебного предмета «Физическая культура» направлено на воспитание тво</w:t>
      </w:r>
      <w:r w:rsidRPr="00503F6D">
        <w:rPr>
          <w:b w:val="0"/>
          <w:color w:val="000000"/>
          <w:sz w:val="24"/>
        </w:rPr>
        <w:t>р</w:t>
      </w:r>
      <w:r w:rsidRPr="00503F6D">
        <w:rPr>
          <w:b w:val="0"/>
          <w:color w:val="000000"/>
          <w:sz w:val="24"/>
        </w:rPr>
        <w:t>ческих, компетентных и успеш</w:t>
      </w:r>
      <w:r w:rsidRPr="00503F6D">
        <w:rPr>
          <w:b w:val="0"/>
          <w:color w:val="000000"/>
          <w:sz w:val="24"/>
        </w:rPr>
        <w:softHyphen/>
        <w:t>ных граждан России, способных к активной самореализ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ции в личной, общественной и профессиональной деятельности. В процессе освоения ку</w:t>
      </w:r>
      <w:r w:rsidRPr="00503F6D">
        <w:rPr>
          <w:b w:val="0"/>
          <w:color w:val="000000"/>
          <w:sz w:val="24"/>
        </w:rPr>
        <w:t>р</w:t>
      </w:r>
      <w:r w:rsidRPr="00503F6D">
        <w:rPr>
          <w:b w:val="0"/>
          <w:color w:val="000000"/>
          <w:sz w:val="24"/>
        </w:rPr>
        <w:t>са у учащихся начальной школы укрепляется здоровье, формируются общие и специфич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ские учебные умения, способы познавательной и предметной дея</w:t>
      </w:r>
      <w:r w:rsidRPr="00503F6D">
        <w:rPr>
          <w:b w:val="0"/>
          <w:color w:val="000000"/>
          <w:sz w:val="24"/>
        </w:rPr>
        <w:softHyphen/>
        <w:t>тельности.</w:t>
      </w:r>
    </w:p>
    <w:p w:rsidR="006C2FB6" w:rsidRPr="00503F6D" w:rsidRDefault="006C2FB6" w:rsidP="005662EB">
      <w:pPr>
        <w:pStyle w:val="3"/>
        <w:spacing w:before="0"/>
        <w:ind w:left="-180"/>
        <w:rPr>
          <w:b w:val="0"/>
          <w:sz w:val="24"/>
          <w:szCs w:val="24"/>
        </w:rPr>
      </w:pPr>
      <w:r w:rsidRPr="00503F6D">
        <w:rPr>
          <w:sz w:val="24"/>
          <w:szCs w:val="24"/>
        </w:rPr>
        <w:t>Личностные, метапредметные и предметные результаты</w:t>
      </w:r>
      <w:r>
        <w:rPr>
          <w:sz w:val="24"/>
          <w:szCs w:val="24"/>
        </w:rPr>
        <w:t xml:space="preserve"> </w:t>
      </w:r>
      <w:r w:rsidRPr="00503F6D">
        <w:rPr>
          <w:sz w:val="24"/>
          <w:szCs w:val="24"/>
        </w:rPr>
        <w:t>освоения учебного предмета</w:t>
      </w:r>
    </w:p>
    <w:p w:rsidR="006C2FB6" w:rsidRPr="00503F6D" w:rsidRDefault="006C2FB6" w:rsidP="00503F6D">
      <w:pPr>
        <w:jc w:val="both"/>
        <w:rPr>
          <w:b w:val="0"/>
          <w:bCs/>
          <w:color w:val="000000"/>
          <w:sz w:val="24"/>
        </w:rPr>
      </w:pPr>
      <w:r w:rsidRPr="00503F6D">
        <w:rPr>
          <w:b w:val="0"/>
          <w:bCs/>
          <w:color w:val="000000"/>
          <w:sz w:val="24"/>
        </w:rPr>
        <w:t>Базовым результатом образования в области физической культуры и спорта в начальной школе является освоение учащимися основ физкультурной деятельности. Кроме того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</w:t>
      </w:r>
      <w:r w:rsidRPr="00503F6D">
        <w:rPr>
          <w:b w:val="0"/>
          <w:bCs/>
          <w:color w:val="000000"/>
          <w:sz w:val="24"/>
        </w:rPr>
        <w:t>е</w:t>
      </w:r>
      <w:r w:rsidRPr="00503F6D">
        <w:rPr>
          <w:b w:val="0"/>
          <w:bCs/>
          <w:color w:val="000000"/>
          <w:sz w:val="24"/>
        </w:rPr>
        <w:t>тенций). Эти способности (компетенции) выражаются в метапредметных результатах о</w:t>
      </w:r>
      <w:r w:rsidRPr="00503F6D">
        <w:rPr>
          <w:b w:val="0"/>
          <w:bCs/>
          <w:color w:val="000000"/>
          <w:sz w:val="24"/>
        </w:rPr>
        <w:t>б</w:t>
      </w:r>
      <w:r w:rsidRPr="00503F6D">
        <w:rPr>
          <w:b w:val="0"/>
          <w:bCs/>
          <w:color w:val="000000"/>
          <w:sz w:val="24"/>
        </w:rPr>
        <w:t>разовательного процесса и активно проявляются в разнообразных видах деятельности (культуры), выходящих за рамки предмета «Физическая культура»</w:t>
      </w:r>
      <w:r>
        <w:rPr>
          <w:b w:val="0"/>
          <w:bCs/>
          <w:color w:val="000000"/>
          <w:sz w:val="24"/>
        </w:rPr>
        <w:t>.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Cs/>
          <w:color w:val="000000"/>
          <w:sz w:val="24"/>
        </w:rPr>
        <w:t>Универсальными компетенциями</w:t>
      </w:r>
      <w:r w:rsidRPr="00503F6D">
        <w:rPr>
          <w:b w:val="0"/>
          <w:bCs/>
          <w:color w:val="000000"/>
          <w:sz w:val="24"/>
        </w:rPr>
        <w:t xml:space="preserve"> </w:t>
      </w:r>
      <w:r w:rsidRPr="00503F6D">
        <w:rPr>
          <w:b w:val="0"/>
          <w:color w:val="000000"/>
          <w:sz w:val="24"/>
        </w:rPr>
        <w:t>учащихся на этапе начального общего образования по физической культуре являются: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умения организовывать собственную деятельность, выбирать и использовать средства для достижения её цели;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умения активно включаться в коллективную деятельность, взаимодействовать со све</w:t>
      </w:r>
      <w:r w:rsidRPr="00503F6D">
        <w:rPr>
          <w:b w:val="0"/>
          <w:color w:val="000000"/>
          <w:sz w:val="24"/>
        </w:rPr>
        <w:t>р</w:t>
      </w:r>
      <w:r w:rsidRPr="00503F6D">
        <w:rPr>
          <w:b w:val="0"/>
          <w:color w:val="000000"/>
          <w:sz w:val="24"/>
        </w:rPr>
        <w:t>стниками в достижении общих целей;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умения доносить информацию в доступной, эмоционально-яркой форме в процессе общения и взаимодействия со сверстниками и взрослыми людьми.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Cs/>
          <w:color w:val="000000"/>
          <w:sz w:val="24"/>
        </w:rPr>
        <w:t>Личностными результатами</w:t>
      </w:r>
      <w:r w:rsidRPr="00503F6D">
        <w:rPr>
          <w:b w:val="0"/>
          <w:bCs/>
          <w:color w:val="000000"/>
          <w:sz w:val="24"/>
        </w:rPr>
        <w:t xml:space="preserve"> </w:t>
      </w:r>
      <w:r w:rsidRPr="00503F6D">
        <w:rPr>
          <w:b w:val="0"/>
          <w:color w:val="000000"/>
          <w:sz w:val="24"/>
        </w:rPr>
        <w:t>освоения учащимися содержания программы по физич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ской культуре являются следующие умения: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активно включаться в общение и взаимодействие со сверстниками на принципах ув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жения и доброжелательности, взаимопомощи и сопереживания;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проявлять положительные качества личности и управлять своими эмоциями в разли</w:t>
      </w:r>
      <w:r w:rsidRPr="00503F6D">
        <w:rPr>
          <w:b w:val="0"/>
          <w:color w:val="000000"/>
          <w:sz w:val="24"/>
        </w:rPr>
        <w:t>ч</w:t>
      </w:r>
      <w:r w:rsidRPr="00503F6D">
        <w:rPr>
          <w:b w:val="0"/>
          <w:color w:val="000000"/>
          <w:sz w:val="24"/>
        </w:rPr>
        <w:t>ных (нестандартных) ситуациях и условиях;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проявлять дисциплинированность, трудолюбие и упорство в достижении поставленных целей;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оказывать бескорыстную помощь своим сверстникам, находить с ними общий язык и общие интересы.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Cs/>
          <w:color w:val="000000"/>
          <w:sz w:val="24"/>
        </w:rPr>
        <w:t>Метапредметными результатами</w:t>
      </w:r>
      <w:r w:rsidRPr="00503F6D">
        <w:rPr>
          <w:b w:val="0"/>
          <w:bCs/>
          <w:color w:val="000000"/>
          <w:sz w:val="24"/>
        </w:rPr>
        <w:t xml:space="preserve"> </w:t>
      </w:r>
      <w:r w:rsidRPr="00503F6D">
        <w:rPr>
          <w:b w:val="0"/>
          <w:color w:val="000000"/>
          <w:sz w:val="24"/>
        </w:rPr>
        <w:t>освоения учащимися содержания программы по физ</w:t>
      </w:r>
      <w:r w:rsidRPr="00503F6D">
        <w:rPr>
          <w:b w:val="0"/>
          <w:color w:val="000000"/>
          <w:sz w:val="24"/>
        </w:rPr>
        <w:t>и</w:t>
      </w:r>
      <w:r w:rsidRPr="00503F6D">
        <w:rPr>
          <w:b w:val="0"/>
          <w:color w:val="000000"/>
          <w:sz w:val="24"/>
        </w:rPr>
        <w:t>ческой культуре являются следующие умения: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характеризовать явления (действия и поступки), давать им объективную оценку на о</w:t>
      </w:r>
      <w:r w:rsidRPr="00503F6D">
        <w:rPr>
          <w:b w:val="0"/>
          <w:color w:val="000000"/>
          <w:sz w:val="24"/>
        </w:rPr>
        <w:t>с</w:t>
      </w:r>
      <w:r w:rsidRPr="00503F6D">
        <w:rPr>
          <w:b w:val="0"/>
          <w:color w:val="000000"/>
          <w:sz w:val="24"/>
        </w:rPr>
        <w:t>нове освоенных знаний и имеющегося опыта;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находить ошибки при выполнении учеб</w:t>
      </w:r>
      <w:r>
        <w:rPr>
          <w:b w:val="0"/>
          <w:color w:val="000000"/>
          <w:sz w:val="24"/>
        </w:rPr>
        <w:t>.</w:t>
      </w:r>
      <w:r w:rsidRPr="00503F6D">
        <w:rPr>
          <w:b w:val="0"/>
          <w:color w:val="000000"/>
          <w:sz w:val="24"/>
        </w:rPr>
        <w:t xml:space="preserve"> заданий, отбирать способы их исправления;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общаться и взаимодействовать со сверстниками на принципах взаимоуважения и вза</w:t>
      </w:r>
      <w:r w:rsidRPr="00503F6D">
        <w:rPr>
          <w:b w:val="0"/>
          <w:color w:val="000000"/>
          <w:sz w:val="24"/>
        </w:rPr>
        <w:t>и</w:t>
      </w:r>
      <w:r w:rsidRPr="00503F6D">
        <w:rPr>
          <w:b w:val="0"/>
          <w:color w:val="000000"/>
          <w:sz w:val="24"/>
        </w:rPr>
        <w:t>мопомощи, дружбы и толерантности;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обеспечивать защиту и сохранность природы во время активного отдыха и занятий ф</w:t>
      </w:r>
      <w:r w:rsidRPr="00503F6D">
        <w:rPr>
          <w:b w:val="0"/>
          <w:color w:val="000000"/>
          <w:sz w:val="24"/>
        </w:rPr>
        <w:t>и</w:t>
      </w:r>
      <w:r w:rsidRPr="00503F6D">
        <w:rPr>
          <w:b w:val="0"/>
          <w:color w:val="000000"/>
          <w:sz w:val="24"/>
        </w:rPr>
        <w:t>зической культурой;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планировать собственную деятельность, распределять нагрузку и отдых в процессе ее выполнения;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анализировать и объективно оценивать результаты собственного труда, находить во</w:t>
      </w:r>
      <w:r w:rsidRPr="00503F6D">
        <w:rPr>
          <w:b w:val="0"/>
          <w:color w:val="000000"/>
          <w:sz w:val="24"/>
        </w:rPr>
        <w:t>з</w:t>
      </w:r>
      <w:r w:rsidRPr="00503F6D">
        <w:rPr>
          <w:b w:val="0"/>
          <w:color w:val="000000"/>
          <w:sz w:val="24"/>
        </w:rPr>
        <w:t>можности и способы их улучшения;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видеть красоту движений, выделять и обосновывать эстетические признаки в движен</w:t>
      </w:r>
      <w:r w:rsidRPr="00503F6D">
        <w:rPr>
          <w:b w:val="0"/>
          <w:color w:val="000000"/>
          <w:sz w:val="24"/>
        </w:rPr>
        <w:t>и</w:t>
      </w:r>
      <w:r w:rsidRPr="00503F6D">
        <w:rPr>
          <w:b w:val="0"/>
          <w:color w:val="000000"/>
          <w:sz w:val="24"/>
        </w:rPr>
        <w:t>ях и передвижениях человека;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оценивать красоту телосложения и осанки, сравнивать их с эталонными образцами;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управлять эмоциями при общении со сверстниками и взрослыми, сохранять хладнокр</w:t>
      </w:r>
      <w:r w:rsidRPr="00503F6D">
        <w:rPr>
          <w:b w:val="0"/>
          <w:color w:val="000000"/>
          <w:sz w:val="24"/>
        </w:rPr>
        <w:t>о</w:t>
      </w:r>
      <w:r w:rsidRPr="00503F6D">
        <w:rPr>
          <w:b w:val="0"/>
          <w:color w:val="000000"/>
          <w:sz w:val="24"/>
        </w:rPr>
        <w:t>вие, сдержанность, рассудительность;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технически правильно выполнять двигательные действия из базовых видов спорта, и</w:t>
      </w:r>
      <w:r w:rsidRPr="00503F6D">
        <w:rPr>
          <w:b w:val="0"/>
          <w:color w:val="000000"/>
          <w:sz w:val="24"/>
        </w:rPr>
        <w:t>с</w:t>
      </w:r>
      <w:r w:rsidRPr="00503F6D">
        <w:rPr>
          <w:b w:val="0"/>
          <w:color w:val="000000"/>
          <w:sz w:val="24"/>
        </w:rPr>
        <w:t>пользовать их в игровой и соревновательной деятельности.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bCs/>
          <w:color w:val="000000"/>
          <w:sz w:val="24"/>
        </w:rPr>
        <w:t xml:space="preserve">Предметными результатами </w:t>
      </w:r>
      <w:r w:rsidRPr="00503F6D">
        <w:rPr>
          <w:b w:val="0"/>
          <w:color w:val="000000"/>
          <w:sz w:val="24"/>
        </w:rPr>
        <w:t>освоения учащимися содержания программы по физической культуре являются следующие умения: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излагать факты истории развития физической культуры, характеризовать её роль и зн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чение в жизнедеятельности человека, связь с трудовой и военной деятельностью;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представлять физическую культуру как средство укрепления здоровья, физического развития и физической подготовки человека;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измерять (познавать) индивидуальные показатели физического развития (длину и ма</w:t>
      </w:r>
      <w:r w:rsidRPr="00503F6D">
        <w:rPr>
          <w:b w:val="0"/>
          <w:color w:val="000000"/>
          <w:sz w:val="24"/>
        </w:rPr>
        <w:t>с</w:t>
      </w:r>
      <w:r w:rsidRPr="00503F6D">
        <w:rPr>
          <w:b w:val="0"/>
          <w:color w:val="000000"/>
          <w:sz w:val="24"/>
        </w:rPr>
        <w:t>су тела), развития основных физических качеств;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оказывать посильную помощь и моральную поддержку сверстникам при выполнении учеб</w:t>
      </w:r>
      <w:r>
        <w:rPr>
          <w:b w:val="0"/>
          <w:color w:val="000000"/>
          <w:sz w:val="24"/>
        </w:rPr>
        <w:t>.</w:t>
      </w:r>
      <w:r w:rsidRPr="00503F6D">
        <w:rPr>
          <w:b w:val="0"/>
          <w:color w:val="000000"/>
          <w:sz w:val="24"/>
        </w:rPr>
        <w:t xml:space="preserve"> заданий, доброжелательно и уваж</w:t>
      </w:r>
      <w:r>
        <w:rPr>
          <w:b w:val="0"/>
          <w:color w:val="000000"/>
          <w:sz w:val="24"/>
        </w:rPr>
        <w:t>-</w:t>
      </w:r>
      <w:r w:rsidRPr="00503F6D">
        <w:rPr>
          <w:b w:val="0"/>
          <w:color w:val="000000"/>
          <w:sz w:val="24"/>
        </w:rPr>
        <w:t>но объяснять ошибки и способы их устранения;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организовывать и проводить со сверстниками подвижные игры и элементы соревнов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ний, осуществлять их объективное судейство;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бережно обращаться с инвентарём и оборудованием, соблюдать требования техники безопасности к местам проведения;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организовывать и проводить занятия физической культурой с разной целевой напра</w:t>
      </w:r>
      <w:r w:rsidRPr="00503F6D">
        <w:rPr>
          <w:b w:val="0"/>
          <w:color w:val="000000"/>
          <w:sz w:val="24"/>
        </w:rPr>
        <w:t>в</w:t>
      </w:r>
      <w:r w:rsidRPr="00503F6D">
        <w:rPr>
          <w:b w:val="0"/>
          <w:color w:val="000000"/>
          <w:sz w:val="24"/>
        </w:rPr>
        <w:t>ленностью, подбирать для них физические упражнения и выполнять их с заданной доз</w:t>
      </w:r>
      <w:r w:rsidRPr="00503F6D">
        <w:rPr>
          <w:b w:val="0"/>
          <w:color w:val="000000"/>
          <w:sz w:val="24"/>
        </w:rPr>
        <w:t>и</w:t>
      </w:r>
      <w:r w:rsidRPr="00503F6D">
        <w:rPr>
          <w:b w:val="0"/>
          <w:color w:val="000000"/>
          <w:sz w:val="24"/>
        </w:rPr>
        <w:t>ровкой нагрузки;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взаимодействовать со сверстниками по правилам проведения подвижных игр и соре</w:t>
      </w:r>
      <w:r w:rsidRPr="00503F6D">
        <w:rPr>
          <w:b w:val="0"/>
          <w:color w:val="000000"/>
          <w:sz w:val="24"/>
        </w:rPr>
        <w:t>в</w:t>
      </w:r>
      <w:r w:rsidRPr="00503F6D">
        <w:rPr>
          <w:b w:val="0"/>
          <w:color w:val="000000"/>
          <w:sz w:val="24"/>
        </w:rPr>
        <w:t>нований;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подавать строевые команды, вести подсчёт при выполнении общеразвив</w:t>
      </w:r>
      <w:r>
        <w:rPr>
          <w:b w:val="0"/>
          <w:color w:val="000000"/>
          <w:sz w:val="24"/>
        </w:rPr>
        <w:t>.</w:t>
      </w:r>
      <w:r w:rsidRPr="00503F6D">
        <w:rPr>
          <w:b w:val="0"/>
          <w:color w:val="000000"/>
          <w:sz w:val="24"/>
        </w:rPr>
        <w:t xml:space="preserve"> упражнений;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выполнять акробатические и гимнастические комбинации на необходимом техничном уровне, характеризовать признаки техничного исполнения;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выполнять технические действия из базовых видов спорта, применять их в игровой и соревновательной деятельности;</w:t>
      </w:r>
    </w:p>
    <w:p w:rsidR="006C2FB6" w:rsidRDefault="006C2FB6" w:rsidP="00503F6D">
      <w:pPr>
        <w:jc w:val="both"/>
        <w:rPr>
          <w:b w:val="0"/>
          <w:color w:val="000000"/>
          <w:sz w:val="24"/>
        </w:rPr>
      </w:pPr>
      <w:r w:rsidRPr="00503F6D">
        <w:rPr>
          <w:b w:val="0"/>
          <w:color w:val="000000"/>
          <w:sz w:val="24"/>
        </w:rPr>
        <w:t>— применять жизненно важные двигательные навыки и умения различными способами, в различных изменяющихся, вариативных условиях.</w:t>
      </w:r>
    </w:p>
    <w:p w:rsidR="006C2FB6" w:rsidRPr="00503F6D" w:rsidRDefault="006C2FB6" w:rsidP="00503F6D">
      <w:pPr>
        <w:jc w:val="center"/>
        <w:rPr>
          <w:color w:val="000000"/>
          <w:sz w:val="24"/>
        </w:rPr>
      </w:pPr>
      <w:r w:rsidRPr="00503F6D">
        <w:rPr>
          <w:color w:val="000000"/>
          <w:sz w:val="24"/>
        </w:rPr>
        <w:t>Содержание учебного предмета, курса</w:t>
      </w:r>
    </w:p>
    <w:p w:rsidR="006C2FB6" w:rsidRDefault="006C2FB6" w:rsidP="00503F6D">
      <w:pPr>
        <w:jc w:val="both"/>
        <w:rPr>
          <w:b w:val="0"/>
          <w:color w:val="000000"/>
          <w:sz w:val="24"/>
        </w:rPr>
      </w:pPr>
      <w:r>
        <w:rPr>
          <w:color w:val="000000"/>
          <w:sz w:val="24"/>
        </w:rPr>
        <w:t xml:space="preserve">Знания о физической культуре (4 ч). </w:t>
      </w:r>
      <w:r w:rsidRPr="00503F6D">
        <w:rPr>
          <w:b w:val="0"/>
          <w:color w:val="000000"/>
          <w:sz w:val="24"/>
        </w:rPr>
        <w:t>Объяснение понятия «физическая культура». Пр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вила поведения в спортивном зале, на спортивной площадке. Обучение построению в ш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ренгу, колонну. Обучение понятиям «основная стойка», «смирно», «вольно». Под</w:t>
      </w:r>
      <w:r>
        <w:rPr>
          <w:b w:val="0"/>
          <w:color w:val="000000"/>
          <w:sz w:val="24"/>
        </w:rPr>
        <w:t>вижная игра «Займи свое место».</w:t>
      </w:r>
      <w:r w:rsidRPr="00503F6D">
        <w:rPr>
          <w:b w:val="0"/>
          <w:color w:val="000000"/>
          <w:sz w:val="24"/>
        </w:rPr>
        <w:t xml:space="preserve"> Обучение построению в шеренгу, в колонну. </w:t>
      </w:r>
    </w:p>
    <w:p w:rsidR="006C2FB6" w:rsidRDefault="006C2FB6" w:rsidP="00503F6D">
      <w:pPr>
        <w:jc w:val="both"/>
        <w:rPr>
          <w:b w:val="0"/>
          <w:color w:val="000000"/>
          <w:sz w:val="24"/>
        </w:rPr>
      </w:pPr>
      <w:r w:rsidRPr="00E538A6">
        <w:rPr>
          <w:color w:val="000000"/>
          <w:sz w:val="24"/>
        </w:rPr>
        <w:t>Легкая атлетика (26 ч).</w:t>
      </w:r>
      <w:r>
        <w:rPr>
          <w:b w:val="0"/>
          <w:color w:val="000000"/>
          <w:sz w:val="24"/>
        </w:rPr>
        <w:t xml:space="preserve"> </w:t>
      </w:r>
      <w:r w:rsidRPr="00503F6D">
        <w:rPr>
          <w:b w:val="0"/>
          <w:color w:val="000000"/>
          <w:sz w:val="24"/>
        </w:rPr>
        <w:t>Обучение понятию «низкий старт». Разучивание игры «Лови</w:t>
      </w:r>
      <w:r w:rsidRPr="00503F6D">
        <w:rPr>
          <w:b w:val="0"/>
          <w:color w:val="000000"/>
          <w:sz w:val="24"/>
        </w:rPr>
        <w:t>ш</w:t>
      </w:r>
      <w:r w:rsidRPr="00503F6D">
        <w:rPr>
          <w:b w:val="0"/>
          <w:color w:val="000000"/>
          <w:sz w:val="24"/>
        </w:rPr>
        <w:t>ка». Совершенствование выполнения строевых упражнений. Контроль двигательных 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честв: бег 30 м. Обучение понятию «высокий старт». Разучивание игры «Салки с домом». Обучение челночному бегу. Контроль двигательных качеств: челночный бег З х 10 м. Подвижная игра «Гуси-лебеди» Обучение прыжкам вверх и в длину с места. Обучение понятию «расчет по порядку». Контроль пульса.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>Разучивание игры «Удочка». Объяснение значения физической культуры в жизни человека. Совершенствование выполнения стро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вых упражнений. Разучивание игры «Жмурки</w:t>
      </w:r>
      <w:r>
        <w:rPr>
          <w:b w:val="0"/>
          <w:color w:val="000000"/>
          <w:sz w:val="24"/>
        </w:rPr>
        <w:t>».</w:t>
      </w:r>
      <w:r w:rsidRPr="00503F6D">
        <w:rPr>
          <w:b w:val="0"/>
          <w:color w:val="000000"/>
          <w:sz w:val="24"/>
        </w:rPr>
        <w:t xml:space="preserve"> Ознакомление со способами передвиж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ния человека. Обучение прыжку в длину с места. Контроль двигательных качеств: прыжок в длину с места. Объяснение значения режима дня и личной гигиены для здоровья челов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ка.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>Разучивание игр: «Запрещенное движение», «Два Мороза». Ознакомление со способ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ми развития выносливости. Объяснение понятия «физические качества человека». Разучивание игры «Два Мороза». Игра «Удочка» Обучение чувству ритма при выполнении бега. Выявление наиболее эффективного темпа бега. Разучивание подвижной игры «Воробушки - попрыгунчики».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>Ознакомление с различными видами народных игр. Разучивание русской народной игры «Горелки» Объяснение правил поведения и техники безопасности в спортивном зале. Обучение метанию предмета в цель. Разучивание игры «Охотник и зайцы» Обучение перестроению в две шеренги. Обучение подъему туловища. Контроль двигательных качеств: подъем туловища за 30 секунд.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 xml:space="preserve">Разучивание игры «Кто быстрее схватит?» Обучение упражнению «вис на гимнастической стенке на время». Разучивание игры «Совушка». </w:t>
      </w:r>
    </w:p>
    <w:p w:rsidR="006C2FB6" w:rsidRDefault="006C2FB6" w:rsidP="00503F6D">
      <w:pPr>
        <w:jc w:val="both"/>
        <w:rPr>
          <w:sz w:val="24"/>
        </w:rPr>
      </w:pPr>
      <w:r>
        <w:rPr>
          <w:color w:val="000000"/>
          <w:sz w:val="24"/>
        </w:rPr>
        <w:t xml:space="preserve">Гимнастика с основыми акробатики (32 ч). </w:t>
      </w:r>
      <w:r w:rsidRPr="00503F6D">
        <w:rPr>
          <w:b w:val="0"/>
          <w:color w:val="000000"/>
          <w:sz w:val="24"/>
        </w:rPr>
        <w:t>Объяснение особенностей выполнения у</w:t>
      </w:r>
      <w:r w:rsidRPr="00503F6D">
        <w:rPr>
          <w:b w:val="0"/>
          <w:color w:val="000000"/>
          <w:sz w:val="24"/>
        </w:rPr>
        <w:t>п</w:t>
      </w:r>
      <w:r w:rsidRPr="00503F6D">
        <w:rPr>
          <w:b w:val="0"/>
          <w:color w:val="000000"/>
          <w:sz w:val="24"/>
        </w:rPr>
        <w:t>ражнений гимнастики с элементами акробатики. Обучение технике выполнения перек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тов. Разучивание подвижной игры «Передача мяча в тоннеле».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>Обучение технике выпо</w:t>
      </w:r>
      <w:r w:rsidRPr="00503F6D">
        <w:rPr>
          <w:b w:val="0"/>
          <w:color w:val="000000"/>
          <w:sz w:val="24"/>
        </w:rPr>
        <w:t>л</w:t>
      </w:r>
      <w:r w:rsidRPr="00503F6D">
        <w:rPr>
          <w:b w:val="0"/>
          <w:color w:val="000000"/>
          <w:sz w:val="24"/>
        </w:rPr>
        <w:t>нения кувырков вперед. Объяснение принципов проведения круговой тренировки. Обуч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ние технике выполнения упражнения «стойка на лопатках». Разучивание игры «Займи свое место» Обучение технике выполнения упражнения «мост». Совершенствование в</w:t>
      </w:r>
      <w:r w:rsidRPr="00503F6D">
        <w:rPr>
          <w:b w:val="0"/>
          <w:color w:val="000000"/>
          <w:sz w:val="24"/>
        </w:rPr>
        <w:t>ы</w:t>
      </w:r>
      <w:r w:rsidRPr="00503F6D">
        <w:rPr>
          <w:b w:val="0"/>
          <w:color w:val="000000"/>
          <w:sz w:val="24"/>
        </w:rPr>
        <w:t>полнения упражнений акробатики в различных сочетаниях и передвижениях. Контроль двигательных качеств: наклон вперед из положения стоя. Разучивание ходьбы на носках по линии, по гимнастической скамейке. Обучение правилам выполнения лазания по н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клонной лестнице, скамейке. Объяснение правил игры на внимание «Класс, смирно!» Контроль двигательных качеств: подтягивания из виса лежа. Совершенствование упра</w:t>
      </w:r>
      <w:r w:rsidRPr="00503F6D">
        <w:rPr>
          <w:b w:val="0"/>
          <w:color w:val="000000"/>
          <w:sz w:val="24"/>
        </w:rPr>
        <w:t>ж</w:t>
      </w:r>
      <w:r w:rsidRPr="00503F6D">
        <w:rPr>
          <w:b w:val="0"/>
          <w:color w:val="000000"/>
          <w:sz w:val="24"/>
        </w:rPr>
        <w:t>нений акробатики: наклоны вперед, сидя на полу; «мост», полу шпагат. Обучение перек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ту назад в группировке Обучение упражнениям с гимнастическими палками. Совершенс</w:t>
      </w:r>
      <w:r w:rsidRPr="00503F6D">
        <w:rPr>
          <w:b w:val="0"/>
          <w:color w:val="000000"/>
          <w:sz w:val="24"/>
        </w:rPr>
        <w:t>т</w:t>
      </w:r>
      <w:r w:rsidRPr="00503F6D">
        <w:rPr>
          <w:b w:val="0"/>
          <w:color w:val="000000"/>
          <w:sz w:val="24"/>
        </w:rPr>
        <w:t>вование строевых упражнений. Разучивание игры «Непослушные стрелки часов» Объя</w:t>
      </w:r>
      <w:r w:rsidRPr="00503F6D">
        <w:rPr>
          <w:b w:val="0"/>
          <w:color w:val="000000"/>
          <w:sz w:val="24"/>
        </w:rPr>
        <w:t>с</w:t>
      </w:r>
      <w:r w:rsidRPr="00503F6D">
        <w:rPr>
          <w:b w:val="0"/>
          <w:color w:val="000000"/>
          <w:sz w:val="24"/>
        </w:rPr>
        <w:t>нение значения закаливания для укрепления здоровья. Ознакомление со способами зак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ливания. Обучение упражнениям в паре. Игра «Удочка»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>Развитие координационных сп</w:t>
      </w:r>
      <w:r w:rsidRPr="00503F6D">
        <w:rPr>
          <w:b w:val="0"/>
          <w:color w:val="000000"/>
          <w:sz w:val="24"/>
        </w:rPr>
        <w:t>о</w:t>
      </w:r>
      <w:r w:rsidRPr="00503F6D">
        <w:rPr>
          <w:b w:val="0"/>
          <w:color w:val="000000"/>
          <w:sz w:val="24"/>
        </w:rPr>
        <w:t>собностей: упражнения в равновесии. Разучивание игры «Змейка» Обучение прыжкам со скакалкой. Разучивание игры «Солнышко» Разучивание новых эстафет с обручем и ск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калкой. Развитие координационных способностей. Совершенствование навыков лазанья и перелезания по гимнастической стенке. Обучение упражнениям, направленным на фо</w:t>
      </w:r>
      <w:r w:rsidRPr="00503F6D">
        <w:rPr>
          <w:b w:val="0"/>
          <w:color w:val="000000"/>
          <w:sz w:val="24"/>
        </w:rPr>
        <w:t>р</w:t>
      </w:r>
      <w:r w:rsidRPr="00503F6D">
        <w:rPr>
          <w:b w:val="0"/>
          <w:color w:val="000000"/>
          <w:sz w:val="24"/>
        </w:rPr>
        <w:t>мирование правильной осанки. Обучение упражнениям полосы препятствий. Совершенс</w:t>
      </w:r>
      <w:r w:rsidRPr="00503F6D">
        <w:rPr>
          <w:b w:val="0"/>
          <w:color w:val="000000"/>
          <w:sz w:val="24"/>
        </w:rPr>
        <w:t>т</w:t>
      </w:r>
      <w:r w:rsidRPr="00503F6D">
        <w:rPr>
          <w:b w:val="0"/>
          <w:color w:val="000000"/>
          <w:sz w:val="24"/>
        </w:rPr>
        <w:t>вование упражнений «стойка на лопатках», «мост», «лодочка», «рыбка». Обучение разм</w:t>
      </w:r>
      <w:r w:rsidRPr="00503F6D">
        <w:rPr>
          <w:b w:val="0"/>
          <w:color w:val="000000"/>
          <w:sz w:val="24"/>
        </w:rPr>
        <w:t>ы</w:t>
      </w:r>
      <w:r w:rsidRPr="00503F6D">
        <w:rPr>
          <w:b w:val="0"/>
          <w:color w:val="000000"/>
          <w:sz w:val="24"/>
        </w:rPr>
        <w:t>канию и смыканию приставным шагов в шеренге. Развитие ловкости в перемещении по гимнастическим стенкам. Совершенствование техники выполнения кувырков вперед. Р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зучивание игры «Ноги на весу» Обучение лазанью по канату. Совершенствование упра</w:t>
      </w:r>
      <w:r w:rsidRPr="00503F6D">
        <w:rPr>
          <w:b w:val="0"/>
          <w:color w:val="000000"/>
          <w:sz w:val="24"/>
        </w:rPr>
        <w:t>ж</w:t>
      </w:r>
      <w:r w:rsidRPr="00503F6D">
        <w:rPr>
          <w:b w:val="0"/>
          <w:color w:val="000000"/>
          <w:sz w:val="24"/>
        </w:rPr>
        <w:t xml:space="preserve">нений с гимнастическими палками. Игра «Ноги на весу» Обучение вращению обруча и упражнениям разминки с обручами. Развитие выносливости в круговой тренировке. Игра «Удочка». </w:t>
      </w:r>
      <w:r>
        <w:rPr>
          <w:b w:val="0"/>
          <w:color w:val="000000"/>
          <w:sz w:val="24"/>
        </w:rPr>
        <w:t xml:space="preserve">Плавание. </w:t>
      </w:r>
      <w:r w:rsidRPr="00503F6D">
        <w:rPr>
          <w:b w:val="0"/>
          <w:color w:val="000000"/>
          <w:sz w:val="24"/>
        </w:rPr>
        <w:t>Развитие ловкости и координации в упражнениях полосы препятс</w:t>
      </w:r>
      <w:r w:rsidRPr="00503F6D">
        <w:rPr>
          <w:b w:val="0"/>
          <w:color w:val="000000"/>
          <w:sz w:val="24"/>
        </w:rPr>
        <w:t>т</w:t>
      </w:r>
      <w:r w:rsidRPr="00503F6D">
        <w:rPr>
          <w:b w:val="0"/>
          <w:color w:val="000000"/>
          <w:sz w:val="24"/>
        </w:rPr>
        <w:t>вий. Совершенствование безопасного выполнения акробатических упражнений. Обучение новым парным упражнениям. Совершенствование выученных упражнений в парах. Раз</w:t>
      </w:r>
      <w:r w:rsidRPr="00503F6D">
        <w:rPr>
          <w:b w:val="0"/>
          <w:color w:val="000000"/>
          <w:sz w:val="24"/>
        </w:rPr>
        <w:t>у</w:t>
      </w:r>
      <w:r w:rsidRPr="00503F6D">
        <w:rPr>
          <w:b w:val="0"/>
          <w:color w:val="000000"/>
          <w:sz w:val="24"/>
        </w:rPr>
        <w:t>чивание игры «Чехарда». Совершенствование и усложнение упражнения полосы препя</w:t>
      </w:r>
      <w:r w:rsidRPr="00503F6D">
        <w:rPr>
          <w:b w:val="0"/>
          <w:color w:val="000000"/>
          <w:sz w:val="24"/>
        </w:rPr>
        <w:t>т</w:t>
      </w:r>
      <w:r w:rsidRPr="00503F6D">
        <w:rPr>
          <w:b w:val="0"/>
          <w:color w:val="000000"/>
          <w:sz w:val="24"/>
        </w:rPr>
        <w:t>ствий. Совершенствование акробатических упражнений и ОРУ на гимнастической ск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мейке. Совершенствование прыжков на двух ногах разными способами. Обучение пры</w:t>
      </w:r>
      <w:r w:rsidRPr="00503F6D">
        <w:rPr>
          <w:b w:val="0"/>
          <w:color w:val="000000"/>
          <w:sz w:val="24"/>
        </w:rPr>
        <w:t>ж</w:t>
      </w:r>
      <w:r w:rsidRPr="00503F6D">
        <w:rPr>
          <w:b w:val="0"/>
          <w:color w:val="000000"/>
          <w:sz w:val="24"/>
        </w:rPr>
        <w:t>кам на одной ноге и совершенствование лазанья по канату. Разучивание игры «День и ночь». Совершенствование разученных ранее общеразвивающих упражнений. Объяснение и разучивание игровых действий эстафет «Веселые старты». Развитие двигательных 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честв, выносливости и быстроты в эстафетах «Веселые старты».</w:t>
      </w:r>
      <w:r>
        <w:rPr>
          <w:sz w:val="24"/>
        </w:rPr>
        <w:t xml:space="preserve"> </w:t>
      </w:r>
    </w:p>
    <w:p w:rsidR="006C2FB6" w:rsidRDefault="006C2FB6" w:rsidP="00503F6D">
      <w:pPr>
        <w:jc w:val="both"/>
        <w:rPr>
          <w:b w:val="0"/>
          <w:color w:val="000000"/>
          <w:sz w:val="24"/>
        </w:rPr>
      </w:pPr>
      <w:r>
        <w:rPr>
          <w:color w:val="000000"/>
          <w:sz w:val="24"/>
        </w:rPr>
        <w:t xml:space="preserve">Подвижные игры, элементы спортивных игр (25 ч). </w:t>
      </w:r>
      <w:r w:rsidRPr="00503F6D">
        <w:rPr>
          <w:b w:val="0"/>
          <w:color w:val="000000"/>
          <w:sz w:val="24"/>
        </w:rPr>
        <w:t>Развитие координации в общеразвивающих упражнениях с малыми мячами. Обучение броскам и ловле малого мяча. Разучивание подвижной игры «Вышибалы» Обучение броскам и ловле мяча в паре. Разучивание игры «Анти - вышибалы» Обучение броскам мяча одной рукой. Разучивание игры «Снежки». Обучение упражнениям с мячом у стены. Разучивание игры «Охотники и утки» Обучение ведению мяча на месте и в продвижении. Разучивание игры «Мяч из круга» Обучение броскам мяча в кольцо способом «снизу». Разучивание игры «Мяч соседу» Обучение броскам мяча в кольцо способом «сверху». Контроль за развитием двигательных качеств: броски набивного мяча из-за головы. Игра «Удочка».  Контроль за развитием двигательных качеств: броски малого мяча в горизонтальную цель. Разучивание игры «Быстрая подача» Развитие координации в перекатах в группировке. Разучивание кувырка назад. Игра «Охотники и утки». Обучение стойке на голове. Разучивание серии акробатических упражнений. Игра «Тараканчики» Развитие координации в упражнениях с гимнастическими папками. Игра-эстафета с гимнастическими палками. Обучение упражнениям акробатики у стены. Разучивание игры с мячами «Передал - садись». Разучивание комбинации из акробатических элементов. Развитие скоростно-силовых качеств во время круговой тренировки. Развитие координации посредством упоров на руках. Разучивание игры «Пустое место». Совершенствование прыжка в длину с места. Разучивание игры «Коньки - горбунки». Совершенствование упражнений акробатики. Контроль за развитием двигательных качеств: подтягивания на низкой перекладине из виса лежа. Игра «Коньки - горбунки». Развитие равновесия посредством акробатических упражнений. Игра «Охотники и утки». Обучение упражнениям с гантелями. Разучивание игры «Пустое место». Контроль за развитием двигательных качеств: наклон вперед из положения стоя. Игра «Правильный номер». Контроль за развитием двигательных качеств: поднимание туловища из положения лежа на спине за 30 секунд. Игра «Правильный номер с мячом».</w:t>
      </w:r>
      <w:r w:rsidRPr="00503F6D">
        <w:rPr>
          <w:sz w:val="24"/>
        </w:rPr>
        <w:t xml:space="preserve"> </w:t>
      </w:r>
      <w:r w:rsidRPr="00503F6D">
        <w:rPr>
          <w:b w:val="0"/>
          <w:color w:val="000000"/>
          <w:sz w:val="24"/>
        </w:rPr>
        <w:t>Разучивание игровых действий эстафет с акробатическими упражнениями. Игра «Перетяжки». Развитие выносливости различными способами. Контроль за развитием двигательных качеств: прыжок в длину с места. Обучение прыжкам через низкие барьеры. Совершенствование бега на 30 м с низкого старта. Разучивание упражнений полосы препятствий. Контроль за развитием двигательных качеств: бег на 30 м. Метание теннисного мяча в цель и на дальность, развитие выносливости. Контроль за развитием двигательных качеств: метание мешочка на дальность. Игра «Вороны и воробьи». Контроль пульса. Строевые упражнения. Контроль за развитием двигательных качеств: челночный бег 3 х 10 м. Разучивание игры с элементами пионербола. Совершенствование бросков и ловли мяча. Разучивание игры в пионербол. Развитие выносливости и быстроты в круговой тренировке. Разучивание игры «Вызов номеров». Развитие двигательных качеств, выносливости и быстроты в эстафетах с бегом, прыжками и метаниями.</w:t>
      </w:r>
      <w:r>
        <w:rPr>
          <w:b w:val="0"/>
          <w:color w:val="000000"/>
          <w:sz w:val="24"/>
        </w:rPr>
        <w:t xml:space="preserve"> </w:t>
      </w:r>
    </w:p>
    <w:p w:rsidR="006C2FB6" w:rsidRPr="00503F6D" w:rsidRDefault="006C2FB6" w:rsidP="00503F6D">
      <w:pPr>
        <w:jc w:val="both"/>
        <w:rPr>
          <w:b w:val="0"/>
          <w:color w:val="000000"/>
          <w:sz w:val="24"/>
        </w:rPr>
      </w:pPr>
      <w:r>
        <w:rPr>
          <w:sz w:val="24"/>
        </w:rPr>
        <w:t xml:space="preserve">Лыжные гонки (12 ч). </w:t>
      </w:r>
      <w:r w:rsidRPr="00503F6D">
        <w:rPr>
          <w:b w:val="0"/>
          <w:color w:val="000000"/>
          <w:sz w:val="24"/>
        </w:rPr>
        <w:t>Обучение правилам безопасности в лыжной подготовке. Обучение правилам подготовки спортинвентаря для занятий на лыжах. Объяснение значения зан</w:t>
      </w:r>
      <w:r w:rsidRPr="00503F6D">
        <w:rPr>
          <w:b w:val="0"/>
          <w:color w:val="000000"/>
          <w:sz w:val="24"/>
        </w:rPr>
        <w:t>я</w:t>
      </w:r>
      <w:r w:rsidRPr="00503F6D">
        <w:rPr>
          <w:b w:val="0"/>
          <w:color w:val="000000"/>
          <w:sz w:val="24"/>
        </w:rPr>
        <w:t>тий лыжным спортом для укрепления здоровья. Обучение ступающему шагу на лыжах и движению на лыжах в колонне с соблюдением дистанции. Обучение технике поворота лыж переступанием, движению на лыжах в колонне. Обучение спуску на лыжах без палок. Обучение подъему на лыжах разными способами на склоне от 5-8°. Обучение тормож</w:t>
      </w:r>
      <w:r w:rsidRPr="00503F6D">
        <w:rPr>
          <w:b w:val="0"/>
          <w:color w:val="000000"/>
          <w:sz w:val="24"/>
        </w:rPr>
        <w:t>е</w:t>
      </w:r>
      <w:r w:rsidRPr="00503F6D">
        <w:rPr>
          <w:b w:val="0"/>
          <w:color w:val="000000"/>
          <w:sz w:val="24"/>
        </w:rPr>
        <w:t>нию на лыжах. Объяснение правил надевания лыжных палок и техники работы рук. Об</w:t>
      </w:r>
      <w:r w:rsidRPr="00503F6D">
        <w:rPr>
          <w:b w:val="0"/>
          <w:color w:val="000000"/>
          <w:sz w:val="24"/>
        </w:rPr>
        <w:t>у</w:t>
      </w:r>
      <w:r w:rsidRPr="00503F6D">
        <w:rPr>
          <w:b w:val="0"/>
          <w:color w:val="000000"/>
          <w:sz w:val="24"/>
        </w:rPr>
        <w:t>чение движению на лыжах с помощью палок Обучение скользящему шагу на лыжах с палками. Обучение подъему на лыжах с помощью палок. Развитие скоростно-силовых к</w:t>
      </w:r>
      <w:r w:rsidRPr="00503F6D">
        <w:rPr>
          <w:b w:val="0"/>
          <w:color w:val="000000"/>
          <w:sz w:val="24"/>
        </w:rPr>
        <w:t>а</w:t>
      </w:r>
      <w:r w:rsidRPr="00503F6D">
        <w:rPr>
          <w:b w:val="0"/>
          <w:color w:val="000000"/>
          <w:sz w:val="24"/>
        </w:rPr>
        <w:t>честв во время движения на лыжах. Обучение движению на лыжах «змейкой» и ступа</w:t>
      </w:r>
      <w:r w:rsidRPr="00503F6D">
        <w:rPr>
          <w:b w:val="0"/>
          <w:color w:val="000000"/>
          <w:sz w:val="24"/>
        </w:rPr>
        <w:t>ю</w:t>
      </w:r>
      <w:r w:rsidRPr="00503F6D">
        <w:rPr>
          <w:b w:val="0"/>
          <w:color w:val="000000"/>
          <w:sz w:val="24"/>
        </w:rPr>
        <w:t>щим шагом в подъем от 5-8° с палками. Развитие выносливости во время прохождения на лыжах 500 м в медленном темпе.</w:t>
      </w:r>
    </w:p>
    <w:p w:rsidR="006C2FB6" w:rsidRPr="00503F6D" w:rsidRDefault="006C2FB6" w:rsidP="00503F6D">
      <w:pPr>
        <w:shd w:val="clear" w:color="auto" w:fill="FFFFFF"/>
        <w:jc w:val="center"/>
        <w:rPr>
          <w:color w:val="000000"/>
          <w:sz w:val="24"/>
        </w:rPr>
      </w:pPr>
      <w:r w:rsidRPr="00503F6D">
        <w:rPr>
          <w:bCs/>
          <w:color w:val="000000"/>
          <w:sz w:val="24"/>
        </w:rPr>
        <w:t>Планируемые результаты освоения учебного курса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По окончании изучения курса «Физическая культура» в начальной школе должны быть достигнуты определенные результаты.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9"/>
          <w:b/>
          <w:bCs/>
          <w:color w:val="000000"/>
        </w:rPr>
        <w:t>Личностные результаты: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чувства гордости за свою Родину, формирование ценностей многонаци</w:t>
      </w:r>
      <w:r w:rsidRPr="00503F6D">
        <w:rPr>
          <w:rStyle w:val="c0"/>
          <w:color w:val="000000"/>
        </w:rPr>
        <w:t>о</w:t>
      </w:r>
      <w:r w:rsidRPr="00503F6D">
        <w:rPr>
          <w:rStyle w:val="c0"/>
          <w:color w:val="000000"/>
        </w:rPr>
        <w:t>нального российского общества;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уважительного отношения к иному мнению, истории и культуре других народов;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развитие мотивов учебной деятельности и формирование личностного смысла учения;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развитие самостоятельности и личной ответственности за свои поступки на основе пре</w:t>
      </w:r>
      <w:r w:rsidRPr="00503F6D">
        <w:rPr>
          <w:rStyle w:val="c0"/>
          <w:color w:val="000000"/>
        </w:rPr>
        <w:t>д</w:t>
      </w:r>
      <w:r w:rsidRPr="00503F6D">
        <w:rPr>
          <w:rStyle w:val="c0"/>
          <w:color w:val="000000"/>
        </w:rPr>
        <w:t>ставлений о нравственных нормах, социальной справедливости и свободе;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 – формирование эстетических потребностей, ценностей и чувств;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развитие этических качеств, доброжелательности и эмоционально-нравственной отзы</w:t>
      </w:r>
      <w:r w:rsidRPr="00503F6D">
        <w:rPr>
          <w:rStyle w:val="c0"/>
          <w:color w:val="000000"/>
        </w:rPr>
        <w:t>в</w:t>
      </w:r>
      <w:r w:rsidRPr="00503F6D">
        <w:rPr>
          <w:rStyle w:val="c0"/>
          <w:color w:val="000000"/>
        </w:rPr>
        <w:t>чивости, понимания и сопереживания чувствам других людей;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развитие навыков сотрудничества со взрослыми и сверстниками, умения не создавать конфликтов и находить выходы из спорных ситуаций;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установки на безопасный, здоровый образ жизни;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9"/>
          <w:b/>
          <w:bCs/>
          <w:color w:val="000000"/>
        </w:rPr>
        <w:t>Метапредметные результаты: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умения понимать причины успеха/неуспеха учебной деятельности и сп</w:t>
      </w:r>
      <w:r w:rsidRPr="00503F6D">
        <w:rPr>
          <w:rStyle w:val="c0"/>
          <w:color w:val="000000"/>
        </w:rPr>
        <w:t>о</w:t>
      </w:r>
      <w:r w:rsidRPr="00503F6D">
        <w:rPr>
          <w:rStyle w:val="c0"/>
          <w:color w:val="000000"/>
        </w:rPr>
        <w:t>собности конструктивно действовать даже в ситуациях неуспеха;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определение общей цели и путей ее достижения; умение договариваться о распредел</w:t>
      </w:r>
      <w:r w:rsidRPr="00503F6D">
        <w:rPr>
          <w:rStyle w:val="c0"/>
          <w:color w:val="000000"/>
        </w:rPr>
        <w:t>е</w:t>
      </w:r>
      <w:r w:rsidRPr="00503F6D">
        <w:rPr>
          <w:rStyle w:val="c0"/>
          <w:color w:val="000000"/>
        </w:rPr>
        <w:t>нии функций и ролей в совместной деятельности; осуществлять взаимный контроль в с</w:t>
      </w:r>
      <w:r w:rsidRPr="00503F6D">
        <w:rPr>
          <w:rStyle w:val="c0"/>
          <w:color w:val="000000"/>
        </w:rPr>
        <w:t>о</w:t>
      </w:r>
      <w:r w:rsidRPr="00503F6D">
        <w:rPr>
          <w:rStyle w:val="c0"/>
          <w:color w:val="000000"/>
        </w:rPr>
        <w:t>вместной деятельности, адекватно оценивать собственное поведение и поведение окр</w:t>
      </w:r>
      <w:r w:rsidRPr="00503F6D">
        <w:rPr>
          <w:rStyle w:val="c0"/>
          <w:color w:val="000000"/>
        </w:rPr>
        <w:t>у</w:t>
      </w:r>
      <w:r w:rsidRPr="00503F6D">
        <w:rPr>
          <w:rStyle w:val="c0"/>
          <w:color w:val="000000"/>
        </w:rPr>
        <w:t>жающих;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готовность конструктивно разрешать конфликты посредством учета интересов сторон и сотрудничества;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овладение базовыми предметными и межпредметными понятиями, отражающими сущ</w:t>
      </w:r>
      <w:r w:rsidRPr="00503F6D">
        <w:rPr>
          <w:rStyle w:val="c0"/>
          <w:color w:val="000000"/>
        </w:rPr>
        <w:t>е</w:t>
      </w:r>
      <w:r w:rsidRPr="00503F6D">
        <w:rPr>
          <w:rStyle w:val="c0"/>
          <w:color w:val="000000"/>
        </w:rPr>
        <w:t>ственные связи и отношения между объектами и процессами.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9"/>
          <w:b/>
          <w:bCs/>
          <w:color w:val="000000"/>
        </w:rPr>
        <w:t>Предметные результаты: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первоначальных представлений о значении физической культуры для у</w:t>
      </w:r>
      <w:r w:rsidRPr="00503F6D">
        <w:rPr>
          <w:rStyle w:val="c0"/>
          <w:color w:val="000000"/>
        </w:rPr>
        <w:t>к</w:t>
      </w:r>
      <w:r w:rsidRPr="00503F6D">
        <w:rPr>
          <w:rStyle w:val="c0"/>
          <w:color w:val="000000"/>
        </w:rPr>
        <w:t>репления здоровья человека (физического, социального и психологического), о ее поз</w:t>
      </w:r>
      <w:r w:rsidRPr="00503F6D">
        <w:rPr>
          <w:rStyle w:val="c0"/>
          <w:color w:val="000000"/>
        </w:rPr>
        <w:t>и</w:t>
      </w:r>
      <w:r w:rsidRPr="00503F6D">
        <w:rPr>
          <w:rStyle w:val="c0"/>
          <w:color w:val="000000"/>
        </w:rPr>
        <w:t>тивном влиянии на развитие человека (физическое, интеллектуальное, эмоциональное, с</w:t>
      </w:r>
      <w:r w:rsidRPr="00503F6D">
        <w:rPr>
          <w:rStyle w:val="c0"/>
          <w:color w:val="000000"/>
        </w:rPr>
        <w:t>о</w:t>
      </w:r>
      <w:r w:rsidRPr="00503F6D">
        <w:rPr>
          <w:rStyle w:val="c0"/>
          <w:color w:val="000000"/>
        </w:rPr>
        <w:t>циальное), о физ</w:t>
      </w:r>
      <w:r>
        <w:rPr>
          <w:rStyle w:val="c0"/>
          <w:color w:val="000000"/>
        </w:rPr>
        <w:t>.</w:t>
      </w:r>
      <w:r w:rsidRPr="00503F6D">
        <w:rPr>
          <w:rStyle w:val="c0"/>
          <w:color w:val="000000"/>
        </w:rPr>
        <w:t xml:space="preserve"> культуре и здоровье как факторах успешной  учебы и социализации;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овладение умениями организовать здоровьесберегающую жизнедеятельность (режим дня, утренняя зарядка, оздоровительные мероприятия, подвижные игры и т.д.);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</w:t>
      </w:r>
      <w:r w:rsidRPr="00503F6D">
        <w:rPr>
          <w:rStyle w:val="c0"/>
          <w:color w:val="000000"/>
        </w:rPr>
        <w:t>р</w:t>
      </w:r>
      <w:r w:rsidRPr="00503F6D">
        <w:rPr>
          <w:rStyle w:val="c0"/>
          <w:color w:val="000000"/>
        </w:rPr>
        <w:t>динации, гибкости)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взаимодействие со сверстниками по правилам проведения подвиж</w:t>
      </w:r>
      <w:r>
        <w:rPr>
          <w:rStyle w:val="c0"/>
          <w:color w:val="000000"/>
        </w:rPr>
        <w:t>.</w:t>
      </w:r>
      <w:r w:rsidRPr="00503F6D">
        <w:rPr>
          <w:rStyle w:val="c0"/>
          <w:color w:val="000000"/>
        </w:rPr>
        <w:t xml:space="preserve"> игр и соревнований;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выполнение простейших акробатических и гимнастических комбинаций на высоком к</w:t>
      </w:r>
      <w:r w:rsidRPr="00503F6D">
        <w:rPr>
          <w:rStyle w:val="c0"/>
          <w:color w:val="000000"/>
        </w:rPr>
        <w:t>а</w:t>
      </w:r>
      <w:r w:rsidRPr="00503F6D">
        <w:rPr>
          <w:rStyle w:val="c0"/>
          <w:color w:val="000000"/>
        </w:rPr>
        <w:t>чественном уровне, характеристика признаков техничного исполнения;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  <w:r w:rsidRPr="00503F6D">
        <w:rPr>
          <w:rStyle w:val="c0"/>
          <w:color w:val="000000"/>
        </w:rPr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6C2FB6" w:rsidRDefault="006C2FB6" w:rsidP="00503F6D">
      <w:pPr>
        <w:pStyle w:val="c6"/>
        <w:spacing w:before="0" w:beforeAutospacing="0" w:after="0" w:afterAutospacing="0"/>
        <w:jc w:val="both"/>
        <w:rPr>
          <w:rStyle w:val="c9"/>
          <w:b/>
          <w:bCs/>
          <w:color w:val="000000"/>
        </w:rPr>
      </w:pPr>
      <w:r w:rsidRPr="00503F6D">
        <w:rPr>
          <w:rStyle w:val="c9"/>
          <w:b/>
          <w:bCs/>
          <w:color w:val="000000"/>
        </w:rPr>
        <w:t>Планируемые результаты</w:t>
      </w:r>
    </w:p>
    <w:p w:rsidR="006C2FB6" w:rsidRPr="00DA5B14" w:rsidRDefault="006C2FB6" w:rsidP="00DA5B14">
      <w:pPr>
        <w:pStyle w:val="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A5B1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ориентироваться в понятиях «физическая культура», «ре</w:t>
      </w:r>
      <w:r w:rsidRPr="00DA5B14">
        <w:rPr>
          <w:spacing w:val="2"/>
          <w:sz w:val="24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DA5B14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pacing w:val="2"/>
          <w:sz w:val="24"/>
        </w:rPr>
        <w:t>раскрывать на примерах положительное влияние заня</w:t>
      </w:r>
      <w:r w:rsidRPr="00DA5B14">
        <w:rPr>
          <w:sz w:val="24"/>
        </w:rPr>
        <w:t xml:space="preserve">тий физической культурой на успешное выполнение учебной </w:t>
      </w:r>
      <w:r w:rsidRPr="00DA5B14">
        <w:rPr>
          <w:spacing w:val="2"/>
          <w:sz w:val="24"/>
        </w:rPr>
        <w:t>и трудовой деятельности, укрепление здоровья и разв</w:t>
      </w:r>
      <w:r w:rsidRPr="00DA5B14">
        <w:rPr>
          <w:spacing w:val="2"/>
          <w:sz w:val="24"/>
        </w:rPr>
        <w:t>и</w:t>
      </w:r>
      <w:r w:rsidRPr="00DA5B14">
        <w:rPr>
          <w:spacing w:val="2"/>
          <w:sz w:val="24"/>
        </w:rPr>
        <w:t xml:space="preserve">тие </w:t>
      </w:r>
      <w:r w:rsidRPr="00DA5B14">
        <w:rPr>
          <w:sz w:val="24"/>
        </w:rPr>
        <w:t>физических качеств;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характеризовать способы безопасного поведения на урок</w:t>
      </w:r>
      <w:r w:rsidRPr="00DA5B14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DA5B14">
        <w:rPr>
          <w:sz w:val="24"/>
        </w:rPr>
        <w:t xml:space="preserve"> помещениях, так и на открытом воздухе).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отбирать упражнения для комплексов утренней зарядки и физкультминуток и выпо</w:t>
      </w:r>
      <w:r w:rsidRPr="00DA5B14">
        <w:rPr>
          <w:sz w:val="24"/>
        </w:rPr>
        <w:t>л</w:t>
      </w:r>
      <w:r w:rsidRPr="00DA5B14">
        <w:rPr>
          <w:sz w:val="24"/>
        </w:rPr>
        <w:t>нять их в соответствии с изученными правилами;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</w:t>
      </w:r>
      <w:r w:rsidRPr="00DA5B14">
        <w:rPr>
          <w:sz w:val="24"/>
        </w:rPr>
        <w:t>о</w:t>
      </w:r>
      <w:r w:rsidRPr="00DA5B14">
        <w:rPr>
          <w:sz w:val="24"/>
        </w:rPr>
        <w:t>блюдать правила взаимодействия с игроками;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измерять показатели физического развития (рост и мас</w:t>
      </w:r>
      <w:r w:rsidRPr="00DA5B14">
        <w:rPr>
          <w:spacing w:val="2"/>
          <w:sz w:val="24"/>
        </w:rPr>
        <w:t>са тела) и физической подг</w:t>
      </w:r>
      <w:r w:rsidRPr="00DA5B14">
        <w:rPr>
          <w:spacing w:val="2"/>
          <w:sz w:val="24"/>
        </w:rPr>
        <w:t>о</w:t>
      </w:r>
      <w:r w:rsidRPr="00DA5B14">
        <w:rPr>
          <w:spacing w:val="2"/>
          <w:sz w:val="24"/>
        </w:rPr>
        <w:t>товленности (сила, быстрота, выносливость, равновесие, гибкость) с помощью тестовых</w:t>
      </w:r>
      <w:r w:rsidRPr="00DA5B14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DA5B14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выполнять организующие строевые команды и приёмы;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выполнять акробатические упражнения (кувырки, стойки, перекаты);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pacing w:val="2"/>
          <w:sz w:val="24"/>
        </w:rPr>
        <w:t xml:space="preserve">выполнять гимнастические упражнения на спортивных </w:t>
      </w:r>
      <w:r w:rsidRPr="00DA5B14">
        <w:rPr>
          <w:sz w:val="24"/>
        </w:rPr>
        <w:t>снарядах (перекладина, ги</w:t>
      </w:r>
      <w:r w:rsidRPr="00DA5B14">
        <w:rPr>
          <w:sz w:val="24"/>
        </w:rPr>
        <w:t>м</w:t>
      </w:r>
      <w:r w:rsidRPr="00DA5B14">
        <w:rPr>
          <w:sz w:val="24"/>
        </w:rPr>
        <w:t>настическое бревно);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выполнять легкоатлетические упражнения (бег, прыжки, метания и броски мячей ра</w:t>
      </w:r>
      <w:r w:rsidRPr="00DA5B14">
        <w:rPr>
          <w:sz w:val="24"/>
        </w:rPr>
        <w:t>з</w:t>
      </w:r>
      <w:r w:rsidRPr="00DA5B14">
        <w:rPr>
          <w:sz w:val="24"/>
        </w:rPr>
        <w:t>ного веса и объёма);</w:t>
      </w:r>
    </w:p>
    <w:p w:rsidR="006C2FB6" w:rsidRPr="00DA5B14" w:rsidRDefault="006C2FB6" w:rsidP="00DA5B14">
      <w:pPr>
        <w:pStyle w:val="21"/>
        <w:numPr>
          <w:ilvl w:val="0"/>
          <w:numId w:val="19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6C2FB6" w:rsidRPr="00DA5B14" w:rsidRDefault="006C2FB6" w:rsidP="00DA5B14">
      <w:pPr>
        <w:pStyle w:val="a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A5B1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выявлять связь занятий физической культурой с трудовой и оборонной деятельностью;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 w:rsidRPr="00DA5B14">
        <w:rPr>
          <w:spacing w:val="2"/>
          <w:sz w:val="24"/>
        </w:rPr>
        <w:t>де</w:t>
      </w:r>
      <w:r w:rsidRPr="00DA5B14">
        <w:rPr>
          <w:spacing w:val="2"/>
          <w:sz w:val="24"/>
        </w:rPr>
        <w:t>я</w:t>
      </w:r>
      <w:r w:rsidRPr="00DA5B14">
        <w:rPr>
          <w:spacing w:val="2"/>
          <w:sz w:val="24"/>
        </w:rPr>
        <w:t xml:space="preserve">тельности, показателей своего здоровья, физического </w:t>
      </w:r>
      <w:r w:rsidRPr="00DA5B14">
        <w:rPr>
          <w:sz w:val="24"/>
        </w:rPr>
        <w:t>развития и физической подгото</w:t>
      </w:r>
      <w:r w:rsidRPr="00DA5B14">
        <w:rPr>
          <w:sz w:val="24"/>
        </w:rPr>
        <w:t>в</w:t>
      </w:r>
      <w:r w:rsidRPr="00DA5B14">
        <w:rPr>
          <w:sz w:val="24"/>
        </w:rPr>
        <w:t>ленности.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pacing w:val="2"/>
          <w:sz w:val="24"/>
        </w:rPr>
        <w:t xml:space="preserve">вести тетрадь по физической культуре с записями </w:t>
      </w:r>
      <w:r w:rsidRPr="00DA5B14">
        <w:rPr>
          <w:sz w:val="24"/>
        </w:rPr>
        <w:t>режима дня, комплексов утренней гимнастики, физкультминуток, общеразвивающих упражнений для индивидуальных зан</w:t>
      </w:r>
      <w:r w:rsidRPr="00DA5B14">
        <w:rPr>
          <w:sz w:val="24"/>
        </w:rPr>
        <w:t>я</w:t>
      </w:r>
      <w:r w:rsidRPr="00DA5B14">
        <w:rPr>
          <w:sz w:val="24"/>
        </w:rPr>
        <w:t>тий, результатов наблюдений за динамикой ос</w:t>
      </w:r>
      <w:r w:rsidRPr="00DA5B14">
        <w:rPr>
          <w:spacing w:val="2"/>
          <w:sz w:val="24"/>
        </w:rPr>
        <w:t xml:space="preserve">новных показателей физического развития и физической </w:t>
      </w:r>
      <w:r w:rsidRPr="00DA5B14">
        <w:rPr>
          <w:sz w:val="24"/>
        </w:rPr>
        <w:t>подготовленности;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pacing w:val="-2"/>
          <w:sz w:val="24"/>
        </w:rPr>
      </w:pPr>
      <w:r w:rsidRPr="00DA5B14">
        <w:rPr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выполнять простейшие приёмы оказания доврачебной помощи при травмах и ушибах.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сохранять правильную осанку, оптимальное телосложение;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pacing w:val="-2"/>
          <w:sz w:val="24"/>
        </w:rPr>
        <w:t>выполнять эстетически красиво гимнастические и ак</w:t>
      </w:r>
      <w:r w:rsidRPr="00DA5B14">
        <w:rPr>
          <w:sz w:val="24"/>
        </w:rPr>
        <w:t>робатические комбинации;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играть в баскетбол, футбол и волейбол по упрощённым правилам;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выполнять тестовые нормативы по физической подготовке;</w:t>
      </w:r>
    </w:p>
    <w:p w:rsidR="006C2FB6" w:rsidRPr="00DA7FD0" w:rsidRDefault="006C2FB6" w:rsidP="00DA7FD0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pacing w:val="-2"/>
          <w:sz w:val="24"/>
        </w:rPr>
      </w:pPr>
      <w:r w:rsidRPr="00DA7FD0">
        <w:rPr>
          <w:spacing w:val="-2"/>
          <w:sz w:val="24"/>
        </w:rPr>
        <w:t>плавать, в том числе спортивными способами</w:t>
      </w:r>
      <w:r>
        <w:rPr>
          <w:spacing w:val="-2"/>
          <w:sz w:val="24"/>
        </w:rPr>
        <w:t xml:space="preserve"> (теория)</w:t>
      </w:r>
      <w:r w:rsidRPr="00DA7FD0">
        <w:rPr>
          <w:spacing w:val="-2"/>
          <w:sz w:val="24"/>
        </w:rPr>
        <w:t>;</w:t>
      </w:r>
    </w:p>
    <w:p w:rsidR="006C2FB6" w:rsidRPr="00DA5B14" w:rsidRDefault="006C2FB6" w:rsidP="00DA5B14">
      <w:pPr>
        <w:pStyle w:val="21"/>
        <w:numPr>
          <w:ilvl w:val="0"/>
          <w:numId w:val="20"/>
        </w:numPr>
        <w:tabs>
          <w:tab w:val="clear" w:pos="1400"/>
          <w:tab w:val="num" w:pos="360"/>
        </w:tabs>
        <w:spacing w:line="240" w:lineRule="auto"/>
        <w:ind w:left="0" w:firstLine="0"/>
        <w:rPr>
          <w:sz w:val="24"/>
        </w:rPr>
      </w:pPr>
      <w:r w:rsidRPr="00DA5B14">
        <w:rPr>
          <w:sz w:val="24"/>
        </w:rPr>
        <w:t>в</w:t>
      </w:r>
      <w:r>
        <w:rPr>
          <w:sz w:val="24"/>
        </w:rPr>
        <w:t>ыполнять передвижения на лыжах</w:t>
      </w:r>
      <w:r w:rsidRPr="00DA5B14">
        <w:rPr>
          <w:sz w:val="24"/>
        </w:rPr>
        <w:t xml:space="preserve">. </w:t>
      </w:r>
    </w:p>
    <w:p w:rsidR="006C2FB6" w:rsidRPr="00503F6D" w:rsidRDefault="006C2FB6" w:rsidP="00503F6D">
      <w:pPr>
        <w:pStyle w:val="c6"/>
        <w:spacing w:before="0" w:beforeAutospacing="0" w:after="0" w:afterAutospacing="0"/>
        <w:jc w:val="both"/>
        <w:rPr>
          <w:color w:val="000000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216"/>
        <w:gridCol w:w="60"/>
        <w:gridCol w:w="1334"/>
        <w:gridCol w:w="1394"/>
        <w:gridCol w:w="1394"/>
        <w:gridCol w:w="1394"/>
        <w:gridCol w:w="1394"/>
      </w:tblGrid>
      <w:tr w:rsidR="006C2FB6" w:rsidRPr="00503F6D" w:rsidTr="00FC3872">
        <w:trPr>
          <w:trHeight w:val="270"/>
        </w:trPr>
        <w:tc>
          <w:tcPr>
            <w:tcW w:w="1985" w:type="dxa"/>
            <w:vMerge w:val="restart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Контрольные упражнения</w:t>
            </w:r>
          </w:p>
        </w:tc>
        <w:tc>
          <w:tcPr>
            <w:tcW w:w="8186" w:type="dxa"/>
            <w:gridSpan w:val="7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Уровень</w:t>
            </w:r>
          </w:p>
        </w:tc>
      </w:tr>
      <w:tr w:rsidR="006C2FB6" w:rsidRPr="00503F6D" w:rsidTr="00FC3872">
        <w:trPr>
          <w:trHeight w:val="144"/>
        </w:trPr>
        <w:tc>
          <w:tcPr>
            <w:tcW w:w="1985" w:type="dxa"/>
            <w:vMerge/>
            <w:vAlign w:val="center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высокий</w:t>
            </w:r>
          </w:p>
        </w:tc>
        <w:tc>
          <w:tcPr>
            <w:tcW w:w="1334" w:type="dxa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средний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низкий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высокий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средний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низкий</w:t>
            </w:r>
          </w:p>
        </w:tc>
      </w:tr>
      <w:tr w:rsidR="006C2FB6" w:rsidRPr="00503F6D" w:rsidTr="00FC3872">
        <w:trPr>
          <w:trHeight w:val="144"/>
        </w:trPr>
        <w:tc>
          <w:tcPr>
            <w:tcW w:w="1985" w:type="dxa"/>
            <w:vMerge/>
            <w:vAlign w:val="center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</w:p>
        </w:tc>
        <w:tc>
          <w:tcPr>
            <w:tcW w:w="4004" w:type="dxa"/>
            <w:gridSpan w:val="4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Мальчики</w:t>
            </w:r>
          </w:p>
        </w:tc>
        <w:tc>
          <w:tcPr>
            <w:tcW w:w="4182" w:type="dxa"/>
            <w:gridSpan w:val="3"/>
          </w:tcPr>
          <w:p w:rsidR="006C2FB6" w:rsidRPr="00503F6D" w:rsidRDefault="006C2FB6" w:rsidP="00503F6D">
            <w:pPr>
              <w:jc w:val="both"/>
              <w:rPr>
                <w:bCs/>
                <w:color w:val="000000"/>
                <w:sz w:val="24"/>
                <w:lang w:val="en-US"/>
              </w:rPr>
            </w:pPr>
            <w:r w:rsidRPr="00503F6D">
              <w:rPr>
                <w:bCs/>
                <w:color w:val="000000"/>
                <w:sz w:val="24"/>
                <w:lang w:val="en-US"/>
              </w:rPr>
              <w:t>Девочки</w:t>
            </w:r>
          </w:p>
        </w:tc>
      </w:tr>
      <w:tr w:rsidR="006C2FB6" w:rsidRPr="00503F6D" w:rsidTr="005662EB">
        <w:trPr>
          <w:trHeight w:val="1130"/>
        </w:trPr>
        <w:tc>
          <w:tcPr>
            <w:tcW w:w="1985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</w:rPr>
            </w:pPr>
            <w:r w:rsidRPr="00503F6D">
              <w:rPr>
                <w:b w:val="0"/>
                <w:bCs/>
                <w:color w:val="000000"/>
                <w:sz w:val="24"/>
              </w:rPr>
              <w:t>Подтягивание на низкой перекл</w:t>
            </w:r>
            <w:r w:rsidRPr="00503F6D">
              <w:rPr>
                <w:b w:val="0"/>
                <w:bCs/>
                <w:color w:val="000000"/>
                <w:sz w:val="24"/>
              </w:rPr>
              <w:t>а</w:t>
            </w:r>
            <w:r w:rsidRPr="00503F6D">
              <w:rPr>
                <w:b w:val="0"/>
                <w:bCs/>
                <w:color w:val="000000"/>
                <w:sz w:val="24"/>
              </w:rPr>
              <w:t>дине из виса л</w:t>
            </w:r>
            <w:r w:rsidRPr="00503F6D">
              <w:rPr>
                <w:b w:val="0"/>
                <w:bCs/>
                <w:color w:val="000000"/>
                <w:sz w:val="24"/>
              </w:rPr>
              <w:t>е</w:t>
            </w:r>
            <w:r w:rsidRPr="00503F6D">
              <w:rPr>
                <w:b w:val="0"/>
                <w:bCs/>
                <w:color w:val="000000"/>
                <w:sz w:val="24"/>
              </w:rPr>
              <w:t>жа, кол-во раз</w:t>
            </w:r>
          </w:p>
        </w:tc>
        <w:tc>
          <w:tcPr>
            <w:tcW w:w="1216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11 – 12</w:t>
            </w:r>
          </w:p>
        </w:tc>
        <w:tc>
          <w:tcPr>
            <w:tcW w:w="1394" w:type="dxa"/>
            <w:gridSpan w:val="2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9 – 10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7 – 8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9 – 10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7 – 8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5 – 6</w:t>
            </w:r>
          </w:p>
        </w:tc>
      </w:tr>
      <w:tr w:rsidR="006C2FB6" w:rsidRPr="00503F6D" w:rsidTr="00FC3872">
        <w:trPr>
          <w:trHeight w:val="555"/>
        </w:trPr>
        <w:tc>
          <w:tcPr>
            <w:tcW w:w="1985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</w:rPr>
            </w:pPr>
            <w:r w:rsidRPr="00503F6D">
              <w:rPr>
                <w:b w:val="0"/>
                <w:bCs/>
                <w:color w:val="000000"/>
                <w:sz w:val="24"/>
              </w:rPr>
              <w:t>Прыжок в длину с места, см</w:t>
            </w:r>
          </w:p>
        </w:tc>
        <w:tc>
          <w:tcPr>
            <w:tcW w:w="1216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118 – 120</w:t>
            </w:r>
          </w:p>
        </w:tc>
        <w:tc>
          <w:tcPr>
            <w:tcW w:w="1394" w:type="dxa"/>
            <w:gridSpan w:val="2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115 – 117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105 – 114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116 – 118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113 – 115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95 – 112</w:t>
            </w:r>
          </w:p>
        </w:tc>
      </w:tr>
      <w:tr w:rsidR="006C2FB6" w:rsidRPr="00503F6D" w:rsidTr="00FC3872">
        <w:trPr>
          <w:trHeight w:val="825"/>
        </w:trPr>
        <w:tc>
          <w:tcPr>
            <w:tcW w:w="1985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</w:rPr>
            </w:pPr>
            <w:r w:rsidRPr="00503F6D">
              <w:rPr>
                <w:b w:val="0"/>
                <w:bCs/>
                <w:color w:val="000000"/>
                <w:sz w:val="24"/>
              </w:rPr>
              <w:t>Наклон вперед, не сгибая ног в коленях</w:t>
            </w:r>
          </w:p>
        </w:tc>
        <w:tc>
          <w:tcPr>
            <w:tcW w:w="1216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Коснуться лбом колен</w:t>
            </w:r>
          </w:p>
        </w:tc>
        <w:tc>
          <w:tcPr>
            <w:tcW w:w="1394" w:type="dxa"/>
            <w:gridSpan w:val="2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Коснуться ладонями пола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Коснуться пальцами пола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Коснуться лбом колен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Коснуться ладонями пола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Коснуться пальцами пола</w:t>
            </w:r>
          </w:p>
        </w:tc>
      </w:tr>
      <w:tr w:rsidR="006C2FB6" w:rsidRPr="00503F6D" w:rsidTr="00FC3872">
        <w:trPr>
          <w:trHeight w:val="540"/>
        </w:trPr>
        <w:tc>
          <w:tcPr>
            <w:tcW w:w="1985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</w:rPr>
            </w:pPr>
            <w:r w:rsidRPr="00503F6D">
              <w:rPr>
                <w:b w:val="0"/>
                <w:bCs/>
                <w:color w:val="000000"/>
                <w:sz w:val="24"/>
              </w:rPr>
              <w:t>Бег 30 м с выс</w:t>
            </w:r>
            <w:r w:rsidRPr="00503F6D">
              <w:rPr>
                <w:b w:val="0"/>
                <w:bCs/>
                <w:color w:val="000000"/>
                <w:sz w:val="24"/>
              </w:rPr>
              <w:t>о</w:t>
            </w:r>
            <w:r w:rsidRPr="00503F6D">
              <w:rPr>
                <w:b w:val="0"/>
                <w:bCs/>
                <w:color w:val="000000"/>
                <w:sz w:val="24"/>
              </w:rPr>
              <w:t>кого старта, с</w:t>
            </w:r>
          </w:p>
        </w:tc>
        <w:tc>
          <w:tcPr>
            <w:tcW w:w="1216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6,2 – 6,0</w:t>
            </w:r>
          </w:p>
        </w:tc>
        <w:tc>
          <w:tcPr>
            <w:tcW w:w="1394" w:type="dxa"/>
            <w:gridSpan w:val="2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6,7 – 6,3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7,2 – 7,0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6,3 – 6,1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6,9 – 6,5</w:t>
            </w:r>
          </w:p>
        </w:tc>
        <w:tc>
          <w:tcPr>
            <w:tcW w:w="1394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7,2 – 7,0</w:t>
            </w:r>
          </w:p>
        </w:tc>
      </w:tr>
      <w:tr w:rsidR="006C2FB6" w:rsidRPr="00503F6D" w:rsidTr="00FC3872">
        <w:trPr>
          <w:trHeight w:val="285"/>
        </w:trPr>
        <w:tc>
          <w:tcPr>
            <w:tcW w:w="1985" w:type="dxa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Бег 1000 м</w:t>
            </w:r>
          </w:p>
        </w:tc>
        <w:tc>
          <w:tcPr>
            <w:tcW w:w="8186" w:type="dxa"/>
            <w:gridSpan w:val="7"/>
          </w:tcPr>
          <w:p w:rsidR="006C2FB6" w:rsidRPr="00503F6D" w:rsidRDefault="006C2FB6" w:rsidP="00503F6D">
            <w:pPr>
              <w:jc w:val="both"/>
              <w:rPr>
                <w:b w:val="0"/>
                <w:bCs/>
                <w:color w:val="000000"/>
                <w:sz w:val="24"/>
                <w:lang w:val="en-US"/>
              </w:rPr>
            </w:pPr>
            <w:r w:rsidRPr="00503F6D">
              <w:rPr>
                <w:b w:val="0"/>
                <w:bCs/>
                <w:color w:val="000000"/>
                <w:sz w:val="24"/>
                <w:lang w:val="en-US"/>
              </w:rPr>
              <w:t>Без учета времени</w:t>
            </w:r>
          </w:p>
        </w:tc>
      </w:tr>
    </w:tbl>
    <w:p w:rsidR="006C2FB6" w:rsidRPr="00503F6D" w:rsidRDefault="006C2FB6" w:rsidP="00503F6D">
      <w:pPr>
        <w:pStyle w:val="Heading4"/>
        <w:tabs>
          <w:tab w:val="num" w:pos="0"/>
          <w:tab w:val="left" w:pos="5560"/>
        </w:tabs>
        <w:spacing w:before="0"/>
        <w:jc w:val="both"/>
        <w:rPr>
          <w:rFonts w:ascii="Times New Roman" w:hAnsi="Times New Roman"/>
          <w:b/>
          <w:bCs w:val="0"/>
          <w:i w:val="0"/>
          <w:iCs w:val="0"/>
          <w:sz w:val="24"/>
        </w:rPr>
      </w:pPr>
      <w:r w:rsidRPr="00503F6D">
        <w:rPr>
          <w:rFonts w:ascii="Times New Roman" w:hAnsi="Times New Roman"/>
          <w:b/>
          <w:i w:val="0"/>
          <w:color w:val="auto"/>
          <w:sz w:val="24"/>
        </w:rPr>
        <w:t>Критерии и нормы оценки знаний обучающихся</w:t>
      </w:r>
    </w:p>
    <w:p w:rsidR="006C2FB6" w:rsidRPr="00503F6D" w:rsidRDefault="006C2FB6" w:rsidP="00503F6D">
      <w:pPr>
        <w:jc w:val="both"/>
        <w:rPr>
          <w:b w:val="0"/>
          <w:sz w:val="24"/>
        </w:rPr>
      </w:pPr>
      <w:r w:rsidRPr="00503F6D">
        <w:rPr>
          <w:b w:val="0"/>
          <w:sz w:val="24"/>
        </w:rPr>
        <w:t>При оценивании успеваемости учитываются индивидуальные возможности, уровень ф</w:t>
      </w:r>
      <w:r w:rsidRPr="00503F6D">
        <w:rPr>
          <w:b w:val="0"/>
          <w:sz w:val="24"/>
        </w:rPr>
        <w:t>и</w:t>
      </w:r>
      <w:r w:rsidRPr="00503F6D">
        <w:rPr>
          <w:b w:val="0"/>
          <w:sz w:val="24"/>
        </w:rPr>
        <w:t>зического развития и двигательные возможности, последствия заболеваний учащихся.</w:t>
      </w:r>
    </w:p>
    <w:p w:rsidR="006C2FB6" w:rsidRPr="00503F6D" w:rsidRDefault="006C2FB6" w:rsidP="00503F6D">
      <w:pPr>
        <w:shd w:val="clear" w:color="auto" w:fill="FFFFFF"/>
        <w:tabs>
          <w:tab w:val="left" w:pos="0"/>
        </w:tabs>
        <w:jc w:val="both"/>
        <w:rPr>
          <w:bCs/>
          <w:iCs/>
          <w:color w:val="000000"/>
          <w:sz w:val="24"/>
        </w:rPr>
      </w:pPr>
      <w:r w:rsidRPr="00503F6D">
        <w:rPr>
          <w:bCs/>
          <w:iCs/>
          <w:color w:val="000000"/>
          <w:sz w:val="24"/>
        </w:rPr>
        <w:t>Классификация ошибок и недочетов,</w:t>
      </w:r>
      <w:r w:rsidRPr="00503F6D">
        <w:rPr>
          <w:sz w:val="24"/>
        </w:rPr>
        <w:t xml:space="preserve"> </w:t>
      </w:r>
      <w:r w:rsidRPr="00503F6D">
        <w:rPr>
          <w:bCs/>
          <w:iCs/>
          <w:color w:val="000000"/>
          <w:sz w:val="24"/>
        </w:rPr>
        <w:t>влияющих на снижение оценки</w:t>
      </w:r>
    </w:p>
    <w:p w:rsidR="006C2FB6" w:rsidRPr="00503F6D" w:rsidRDefault="006C2FB6" w:rsidP="00503F6D">
      <w:pPr>
        <w:jc w:val="both"/>
        <w:rPr>
          <w:b w:val="0"/>
          <w:sz w:val="24"/>
        </w:rPr>
      </w:pPr>
      <w:r w:rsidRPr="00503F6D">
        <w:rPr>
          <w:b w:val="0"/>
          <w:i/>
          <w:sz w:val="24"/>
        </w:rPr>
        <w:t>Мелкими ошибками</w:t>
      </w:r>
      <w:r w:rsidRPr="00503F6D">
        <w:rPr>
          <w:sz w:val="24"/>
        </w:rPr>
        <w:t xml:space="preserve"> </w:t>
      </w:r>
      <w:r w:rsidRPr="00503F6D">
        <w:rPr>
          <w:b w:val="0"/>
          <w:sz w:val="24"/>
        </w:rPr>
        <w:t>считаются такие, которые не влияют на качество и результат выпо</w:t>
      </w:r>
      <w:r w:rsidRPr="00503F6D">
        <w:rPr>
          <w:b w:val="0"/>
          <w:sz w:val="24"/>
        </w:rPr>
        <w:t>л</w:t>
      </w:r>
      <w:r w:rsidRPr="00503F6D">
        <w:rPr>
          <w:b w:val="0"/>
          <w:sz w:val="24"/>
        </w:rPr>
        <w:t>нения. К мелким ошибкам в основном относятся неточность отталкивания, нарушение ритма, неправильное исходное положение, «заступ» при приземлении.</w:t>
      </w:r>
    </w:p>
    <w:p w:rsidR="006C2FB6" w:rsidRPr="00503F6D" w:rsidRDefault="006C2FB6" w:rsidP="00503F6D">
      <w:pPr>
        <w:jc w:val="both"/>
        <w:rPr>
          <w:b w:val="0"/>
          <w:sz w:val="24"/>
        </w:rPr>
      </w:pPr>
      <w:r w:rsidRPr="00503F6D">
        <w:rPr>
          <w:b w:val="0"/>
          <w:i/>
          <w:sz w:val="24"/>
        </w:rPr>
        <w:t>Значительные ошибки</w:t>
      </w:r>
      <w:r w:rsidRPr="00503F6D">
        <w:rPr>
          <w:sz w:val="24"/>
        </w:rPr>
        <w:t xml:space="preserve"> – </w:t>
      </w:r>
      <w:r w:rsidRPr="00503F6D">
        <w:rPr>
          <w:b w:val="0"/>
          <w:sz w:val="24"/>
        </w:rPr>
        <w:t>это такие, которые не вызывают особого искажения структуры движений, но влияют на качество выполнения, хотя количественный показатель ниже предполагаемого ненамного. К значительным ошибкам относятся:</w:t>
      </w:r>
    </w:p>
    <w:p w:rsidR="006C2FB6" w:rsidRPr="00503F6D" w:rsidRDefault="006C2FB6" w:rsidP="00503F6D">
      <w:pPr>
        <w:numPr>
          <w:ilvl w:val="0"/>
          <w:numId w:val="2"/>
        </w:numPr>
        <w:tabs>
          <w:tab w:val="clear" w:pos="3480"/>
          <w:tab w:val="num" w:pos="0"/>
          <w:tab w:val="num" w:pos="360"/>
        </w:tabs>
        <w:autoSpaceDN w:val="0"/>
        <w:ind w:left="0" w:firstLine="0"/>
        <w:jc w:val="both"/>
        <w:rPr>
          <w:b w:val="0"/>
          <w:sz w:val="24"/>
        </w:rPr>
      </w:pPr>
      <w:r w:rsidRPr="00503F6D">
        <w:rPr>
          <w:b w:val="0"/>
          <w:sz w:val="24"/>
        </w:rPr>
        <w:t>старт не из требуемого положения;</w:t>
      </w:r>
    </w:p>
    <w:p w:rsidR="006C2FB6" w:rsidRPr="00503F6D" w:rsidRDefault="006C2FB6" w:rsidP="00503F6D">
      <w:pPr>
        <w:numPr>
          <w:ilvl w:val="0"/>
          <w:numId w:val="2"/>
        </w:numPr>
        <w:tabs>
          <w:tab w:val="clear" w:pos="3480"/>
          <w:tab w:val="num" w:pos="0"/>
          <w:tab w:val="num" w:pos="360"/>
        </w:tabs>
        <w:autoSpaceDN w:val="0"/>
        <w:ind w:left="0" w:firstLine="0"/>
        <w:jc w:val="both"/>
        <w:rPr>
          <w:b w:val="0"/>
          <w:sz w:val="24"/>
        </w:rPr>
      </w:pPr>
      <w:r w:rsidRPr="00503F6D">
        <w:rPr>
          <w:b w:val="0"/>
          <w:sz w:val="24"/>
        </w:rPr>
        <w:t>отталкивание далеко от планки при выполнении прыжков в длину, высоту;</w:t>
      </w:r>
    </w:p>
    <w:p w:rsidR="006C2FB6" w:rsidRPr="00503F6D" w:rsidRDefault="006C2FB6" w:rsidP="00503F6D">
      <w:pPr>
        <w:numPr>
          <w:ilvl w:val="0"/>
          <w:numId w:val="2"/>
        </w:numPr>
        <w:tabs>
          <w:tab w:val="clear" w:pos="3480"/>
          <w:tab w:val="num" w:pos="0"/>
          <w:tab w:val="num" w:pos="360"/>
        </w:tabs>
        <w:autoSpaceDN w:val="0"/>
        <w:ind w:left="0" w:firstLine="0"/>
        <w:jc w:val="both"/>
        <w:rPr>
          <w:b w:val="0"/>
          <w:sz w:val="24"/>
        </w:rPr>
      </w:pPr>
      <w:r w:rsidRPr="00503F6D">
        <w:rPr>
          <w:b w:val="0"/>
          <w:sz w:val="24"/>
        </w:rPr>
        <w:t>бросок мяча в кольцо, метание в цель с наличием дополнительных движений;</w:t>
      </w:r>
    </w:p>
    <w:p w:rsidR="006C2FB6" w:rsidRPr="00503F6D" w:rsidRDefault="006C2FB6" w:rsidP="00503F6D">
      <w:pPr>
        <w:numPr>
          <w:ilvl w:val="0"/>
          <w:numId w:val="2"/>
        </w:numPr>
        <w:tabs>
          <w:tab w:val="clear" w:pos="3480"/>
          <w:tab w:val="num" w:pos="0"/>
          <w:tab w:val="num" w:pos="360"/>
        </w:tabs>
        <w:autoSpaceDN w:val="0"/>
        <w:ind w:left="0" w:firstLine="0"/>
        <w:jc w:val="both"/>
        <w:rPr>
          <w:b w:val="0"/>
          <w:sz w:val="24"/>
        </w:rPr>
      </w:pPr>
      <w:r w:rsidRPr="00503F6D">
        <w:rPr>
          <w:b w:val="0"/>
          <w:sz w:val="24"/>
        </w:rPr>
        <w:t>несинхронность выполнения упражнения.</w:t>
      </w:r>
    </w:p>
    <w:p w:rsidR="006C2FB6" w:rsidRDefault="006C2FB6" w:rsidP="00503F6D">
      <w:pPr>
        <w:jc w:val="both"/>
        <w:rPr>
          <w:b w:val="0"/>
          <w:sz w:val="24"/>
        </w:rPr>
      </w:pPr>
      <w:r w:rsidRPr="00503F6D">
        <w:rPr>
          <w:b w:val="0"/>
          <w:i/>
          <w:sz w:val="24"/>
        </w:rPr>
        <w:t>Грубые ошибки</w:t>
      </w:r>
      <w:r w:rsidRPr="00503F6D">
        <w:rPr>
          <w:sz w:val="24"/>
        </w:rPr>
        <w:t xml:space="preserve"> – </w:t>
      </w:r>
      <w:r w:rsidRPr="00503F6D">
        <w:rPr>
          <w:b w:val="0"/>
          <w:sz w:val="24"/>
        </w:rPr>
        <w:t>это такие, которые искажают технику движения, влияют на качество и результат выполнения упражнения.</w:t>
      </w:r>
    </w:p>
    <w:p w:rsidR="006C2FB6" w:rsidRDefault="006C2FB6" w:rsidP="00503F6D">
      <w:pPr>
        <w:jc w:val="both"/>
        <w:rPr>
          <w:b w:val="0"/>
          <w:sz w:val="24"/>
        </w:rPr>
      </w:pPr>
    </w:p>
    <w:p w:rsidR="006C2FB6" w:rsidRPr="00503F6D" w:rsidRDefault="006C2FB6" w:rsidP="00503F6D">
      <w:pPr>
        <w:jc w:val="both"/>
        <w:rPr>
          <w:b w:val="0"/>
          <w:sz w:val="24"/>
        </w:rPr>
      </w:pPr>
    </w:p>
    <w:p w:rsidR="006C2FB6" w:rsidRPr="00503F6D" w:rsidRDefault="006C2FB6" w:rsidP="005662EB">
      <w:pPr>
        <w:widowControl w:val="0"/>
        <w:overflowPunct w:val="0"/>
        <w:autoSpaceDE w:val="0"/>
        <w:autoSpaceDN w:val="0"/>
        <w:adjustRightInd w:val="0"/>
        <w:jc w:val="center"/>
        <w:textAlignment w:val="baseline"/>
        <w:rPr>
          <w:sz w:val="24"/>
        </w:rPr>
      </w:pPr>
      <w:r w:rsidRPr="00503F6D">
        <w:rPr>
          <w:sz w:val="24"/>
        </w:rPr>
        <w:t>Материально-техническое обеспечение образовательного процесса</w:t>
      </w:r>
    </w:p>
    <w:p w:rsidR="006C2FB6" w:rsidRPr="00503F6D" w:rsidRDefault="006C2FB6" w:rsidP="00503F6D">
      <w:pPr>
        <w:jc w:val="both"/>
        <w:rPr>
          <w:b w:val="0"/>
          <w:sz w:val="24"/>
        </w:rPr>
      </w:pPr>
      <w:r w:rsidRPr="00503F6D">
        <w:rPr>
          <w:b w:val="0"/>
          <w:bCs/>
          <w:iCs/>
          <w:color w:val="000000"/>
          <w:sz w:val="24"/>
        </w:rPr>
        <w:t xml:space="preserve">1. </w:t>
      </w:r>
      <w:r w:rsidRPr="00503F6D">
        <w:rPr>
          <w:b w:val="0"/>
          <w:sz w:val="24"/>
        </w:rPr>
        <w:t>Стандарт начального образования по физической культуре</w:t>
      </w:r>
    </w:p>
    <w:p w:rsidR="006C2FB6" w:rsidRDefault="006C2FB6" w:rsidP="00503F6D">
      <w:pPr>
        <w:jc w:val="both"/>
        <w:rPr>
          <w:b w:val="0"/>
          <w:sz w:val="24"/>
        </w:rPr>
      </w:pPr>
      <w:r>
        <w:rPr>
          <w:b w:val="0"/>
          <w:sz w:val="24"/>
        </w:rPr>
        <w:t xml:space="preserve">2. </w:t>
      </w:r>
      <w:r w:rsidRPr="00503F6D">
        <w:rPr>
          <w:b w:val="0"/>
          <w:sz w:val="24"/>
        </w:rPr>
        <w:t>Примерная программа по физической культуре начального образования по физической культуре</w:t>
      </w:r>
    </w:p>
    <w:p w:rsidR="006C2FB6" w:rsidRPr="00503F6D" w:rsidRDefault="006C2FB6" w:rsidP="00503F6D">
      <w:pPr>
        <w:jc w:val="both"/>
        <w:rPr>
          <w:b w:val="0"/>
          <w:sz w:val="24"/>
        </w:rPr>
      </w:pPr>
      <w:r>
        <w:rPr>
          <w:b w:val="0"/>
          <w:sz w:val="24"/>
        </w:rPr>
        <w:t xml:space="preserve">3. </w:t>
      </w:r>
      <w:r w:rsidRPr="00503F6D">
        <w:rPr>
          <w:b w:val="0"/>
          <w:sz w:val="24"/>
        </w:rPr>
        <w:t>Рабочая программа по физической культуре</w:t>
      </w:r>
    </w:p>
    <w:p w:rsidR="006C2FB6" w:rsidRDefault="006C2FB6" w:rsidP="00503F6D">
      <w:pPr>
        <w:jc w:val="both"/>
        <w:rPr>
          <w:b w:val="0"/>
          <w:sz w:val="24"/>
        </w:rPr>
      </w:pPr>
      <w:r w:rsidRPr="00C42BD2">
        <w:rPr>
          <w:b w:val="0"/>
          <w:bCs/>
          <w:iCs/>
          <w:color w:val="000000"/>
          <w:sz w:val="24"/>
        </w:rPr>
        <w:t>4.</w:t>
      </w:r>
      <w:r>
        <w:rPr>
          <w:b w:val="0"/>
          <w:bCs/>
          <w:iCs/>
          <w:color w:val="000000"/>
          <w:sz w:val="24"/>
        </w:rPr>
        <w:t xml:space="preserve"> </w:t>
      </w:r>
      <w:r w:rsidRPr="00503F6D">
        <w:rPr>
          <w:b w:val="0"/>
          <w:sz w:val="24"/>
        </w:rPr>
        <w:t>Дидактические материалы по основным разделам и темам учебного предмета «Физич</w:t>
      </w:r>
      <w:r w:rsidRPr="00503F6D">
        <w:rPr>
          <w:b w:val="0"/>
          <w:sz w:val="24"/>
        </w:rPr>
        <w:t>е</w:t>
      </w:r>
      <w:r w:rsidRPr="00503F6D">
        <w:rPr>
          <w:b w:val="0"/>
          <w:sz w:val="24"/>
        </w:rPr>
        <w:t>ская культура»</w:t>
      </w:r>
    </w:p>
    <w:p w:rsidR="006C2FB6" w:rsidRDefault="006C2FB6" w:rsidP="00503F6D">
      <w:pPr>
        <w:jc w:val="both"/>
        <w:rPr>
          <w:b w:val="0"/>
          <w:sz w:val="24"/>
        </w:rPr>
      </w:pPr>
      <w:r>
        <w:rPr>
          <w:b w:val="0"/>
          <w:sz w:val="24"/>
        </w:rPr>
        <w:t xml:space="preserve">5. </w:t>
      </w:r>
      <w:r w:rsidRPr="00503F6D">
        <w:rPr>
          <w:b w:val="0"/>
          <w:sz w:val="24"/>
        </w:rPr>
        <w:t>Научно-популярная и художественная литература по физической культуре, спорту, Олимпийскому движению</w:t>
      </w:r>
    </w:p>
    <w:p w:rsidR="006C2FB6" w:rsidRDefault="006C2FB6" w:rsidP="00503F6D">
      <w:pPr>
        <w:jc w:val="both"/>
        <w:rPr>
          <w:b w:val="0"/>
          <w:sz w:val="24"/>
        </w:rPr>
      </w:pPr>
      <w:r>
        <w:rPr>
          <w:b w:val="0"/>
          <w:sz w:val="24"/>
        </w:rPr>
        <w:t xml:space="preserve">6. </w:t>
      </w:r>
      <w:r w:rsidRPr="00503F6D">
        <w:rPr>
          <w:b w:val="0"/>
          <w:sz w:val="24"/>
        </w:rPr>
        <w:t>Поурочные разработки по физкультуре В.И. Ковалько. М.Вако, 2010.</w:t>
      </w:r>
    </w:p>
    <w:p w:rsidR="006C2FB6" w:rsidRDefault="006C2FB6" w:rsidP="00503F6D">
      <w:pPr>
        <w:jc w:val="both"/>
        <w:rPr>
          <w:b w:val="0"/>
          <w:sz w:val="24"/>
        </w:rPr>
        <w:sectPr w:rsidR="006C2FB6" w:rsidSect="00C6534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C2FB6" w:rsidRPr="00356965" w:rsidRDefault="006C2FB6" w:rsidP="00356965">
      <w:pPr>
        <w:jc w:val="center"/>
        <w:rPr>
          <w:szCs w:val="28"/>
        </w:rPr>
      </w:pPr>
      <w:r w:rsidRPr="00356965">
        <w:rPr>
          <w:szCs w:val="28"/>
        </w:rPr>
        <w:t>Календарно-тематическое планирование</w:t>
      </w:r>
    </w:p>
    <w:p w:rsidR="006C2FB6" w:rsidRPr="00356965" w:rsidRDefault="006C2FB6" w:rsidP="00356965">
      <w:pPr>
        <w:jc w:val="center"/>
        <w:rPr>
          <w:szCs w:val="28"/>
        </w:rPr>
      </w:pPr>
      <w:r w:rsidRPr="00356965">
        <w:rPr>
          <w:szCs w:val="28"/>
        </w:rPr>
        <w:t>Физическая культура (99 часов)</w:t>
      </w:r>
    </w:p>
    <w:tbl>
      <w:tblPr>
        <w:tblW w:w="16302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31"/>
        <w:gridCol w:w="660"/>
        <w:gridCol w:w="693"/>
        <w:gridCol w:w="1561"/>
        <w:gridCol w:w="1134"/>
        <w:gridCol w:w="1417"/>
        <w:gridCol w:w="1276"/>
        <w:gridCol w:w="1559"/>
        <w:gridCol w:w="1843"/>
        <w:gridCol w:w="3402"/>
        <w:gridCol w:w="1701"/>
        <w:gridCol w:w="425"/>
      </w:tblGrid>
      <w:tr w:rsidR="006C2FB6" w:rsidRPr="00356965" w:rsidTr="00E36F00">
        <w:trPr>
          <w:trHeight w:val="291"/>
          <w:jc w:val="center"/>
        </w:trPr>
        <w:tc>
          <w:tcPr>
            <w:tcW w:w="631" w:type="dxa"/>
            <w:vMerge w:val="restart"/>
            <w:textDirection w:val="btLr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№ урока</w:t>
            </w:r>
          </w:p>
        </w:tc>
        <w:tc>
          <w:tcPr>
            <w:tcW w:w="1353" w:type="dxa"/>
            <w:gridSpan w:val="2"/>
            <w:vMerge w:val="restart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Дата пр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ведения</w:t>
            </w:r>
          </w:p>
        </w:tc>
        <w:tc>
          <w:tcPr>
            <w:tcW w:w="1561" w:type="dxa"/>
            <w:vMerge w:val="restart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Тема урока</w:t>
            </w:r>
          </w:p>
        </w:tc>
        <w:tc>
          <w:tcPr>
            <w:tcW w:w="1134" w:type="dxa"/>
            <w:vMerge w:val="restart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Тип урока</w:t>
            </w:r>
          </w:p>
        </w:tc>
        <w:tc>
          <w:tcPr>
            <w:tcW w:w="1417" w:type="dxa"/>
            <w:vMerge w:val="restart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Технол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гии</w:t>
            </w:r>
          </w:p>
        </w:tc>
        <w:tc>
          <w:tcPr>
            <w:tcW w:w="1276" w:type="dxa"/>
            <w:vMerge w:val="restart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Реша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мые пр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блемы</w:t>
            </w:r>
          </w:p>
        </w:tc>
        <w:tc>
          <w:tcPr>
            <w:tcW w:w="1559" w:type="dxa"/>
            <w:vMerge w:val="restart"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6965">
              <w:rPr>
                <w:rFonts w:ascii="Times New Roman" w:hAnsi="Times New Roman"/>
                <w:sz w:val="24"/>
                <w:szCs w:val="24"/>
              </w:rPr>
              <w:t>Виды де</w:t>
            </w:r>
            <w:r w:rsidRPr="00356965">
              <w:rPr>
                <w:rFonts w:ascii="Times New Roman" w:hAnsi="Times New Roman"/>
                <w:sz w:val="24"/>
                <w:szCs w:val="24"/>
              </w:rPr>
              <w:t>я</w:t>
            </w:r>
            <w:r w:rsidRPr="00356965">
              <w:rPr>
                <w:rFonts w:ascii="Times New Roman" w:hAnsi="Times New Roman"/>
                <w:sz w:val="24"/>
                <w:szCs w:val="24"/>
              </w:rPr>
              <w:t>тельности (элементы содерж</w:t>
            </w:r>
            <w:r w:rsidRPr="00356965">
              <w:rPr>
                <w:rFonts w:ascii="Times New Roman" w:hAnsi="Times New Roman"/>
                <w:sz w:val="24"/>
                <w:szCs w:val="24"/>
              </w:rPr>
              <w:t>а</w:t>
            </w:r>
            <w:r w:rsidRPr="00356965">
              <w:rPr>
                <w:rFonts w:ascii="Times New Roman" w:hAnsi="Times New Roman"/>
                <w:sz w:val="24"/>
                <w:szCs w:val="24"/>
              </w:rPr>
              <w:t>ния, ко</w:t>
            </w:r>
            <w:r w:rsidRPr="00356965">
              <w:rPr>
                <w:rFonts w:ascii="Times New Roman" w:hAnsi="Times New Roman"/>
                <w:sz w:val="24"/>
                <w:szCs w:val="24"/>
              </w:rPr>
              <w:t>н</w:t>
            </w:r>
            <w:r w:rsidRPr="00356965">
              <w:rPr>
                <w:rFonts w:ascii="Times New Roman" w:hAnsi="Times New Roman"/>
                <w:sz w:val="24"/>
                <w:szCs w:val="24"/>
              </w:rPr>
              <w:t>троль)</w:t>
            </w:r>
          </w:p>
        </w:tc>
        <w:tc>
          <w:tcPr>
            <w:tcW w:w="6946" w:type="dxa"/>
            <w:gridSpan w:val="3"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6965"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Примечания</w:t>
            </w:r>
          </w:p>
        </w:tc>
      </w:tr>
      <w:tr w:rsidR="006C2FB6" w:rsidRPr="00356965" w:rsidTr="00E36F00">
        <w:trPr>
          <w:trHeight w:val="276"/>
          <w:jc w:val="center"/>
        </w:trPr>
        <w:tc>
          <w:tcPr>
            <w:tcW w:w="631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353" w:type="dxa"/>
            <w:gridSpan w:val="2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6965">
              <w:rPr>
                <w:rFonts w:ascii="Times New Roman" w:hAnsi="Times New Roman"/>
                <w:sz w:val="24"/>
                <w:szCs w:val="24"/>
              </w:rPr>
              <w:t>Предметные</w:t>
            </w:r>
          </w:p>
        </w:tc>
        <w:tc>
          <w:tcPr>
            <w:tcW w:w="3402" w:type="dxa"/>
            <w:vMerge w:val="restart"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6965">
              <w:rPr>
                <w:rFonts w:ascii="Times New Roman" w:hAnsi="Times New Roman"/>
                <w:sz w:val="24"/>
                <w:szCs w:val="24"/>
              </w:rPr>
              <w:t>Метапредметные УУД</w:t>
            </w:r>
          </w:p>
        </w:tc>
        <w:tc>
          <w:tcPr>
            <w:tcW w:w="1701" w:type="dxa"/>
            <w:vMerge w:val="restart"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6965">
              <w:rPr>
                <w:rFonts w:ascii="Times New Roman" w:hAnsi="Times New Roman"/>
                <w:sz w:val="24"/>
                <w:szCs w:val="24"/>
              </w:rPr>
              <w:t>Личностные УУД</w:t>
            </w:r>
          </w:p>
          <w:p w:rsidR="006C2FB6" w:rsidRPr="00356965" w:rsidRDefault="006C2FB6" w:rsidP="00E36F00">
            <w:pPr>
              <w:pStyle w:val="Header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6965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425" w:type="dxa"/>
            <w:vMerge/>
            <w:vAlign w:val="center"/>
          </w:tcPr>
          <w:p w:rsidR="006C2FB6" w:rsidRPr="00356965" w:rsidRDefault="006C2FB6" w:rsidP="00E36F00">
            <w:pPr>
              <w:pStyle w:val="Header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2FB6" w:rsidRPr="00356965" w:rsidTr="00E36F00">
        <w:trPr>
          <w:trHeight w:val="554"/>
          <w:jc w:val="center"/>
        </w:trPr>
        <w:tc>
          <w:tcPr>
            <w:tcW w:w="631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 плану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 факту</w:t>
            </w:r>
          </w:p>
        </w:tc>
        <w:tc>
          <w:tcPr>
            <w:tcW w:w="1561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vAlign w:val="center"/>
          </w:tcPr>
          <w:p w:rsidR="006C2FB6" w:rsidRPr="00356965" w:rsidRDefault="006C2FB6" w:rsidP="00E36F00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Урок-беседа. Объяснение понятия «физическая культура». Правила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</w:t>
            </w:r>
            <w:r w:rsidRPr="00356965">
              <w:rPr>
                <w:sz w:val="24"/>
                <w:szCs w:val="24"/>
              </w:rPr>
              <w:softHyphen/>
              <w:t>дения в спор</w:t>
            </w:r>
            <w:r w:rsidRPr="00356965">
              <w:rPr>
                <w:sz w:val="24"/>
                <w:szCs w:val="24"/>
              </w:rPr>
              <w:softHyphen/>
              <w:t>тивном зале, на спортивной площадке. Обу</w:t>
            </w:r>
            <w:r w:rsidRPr="00356965">
              <w:rPr>
                <w:sz w:val="24"/>
                <w:szCs w:val="24"/>
              </w:rPr>
              <w:softHyphen/>
              <w:t>чение постро</w:t>
            </w:r>
            <w:r w:rsidRPr="00356965">
              <w:rPr>
                <w:sz w:val="24"/>
                <w:szCs w:val="24"/>
              </w:rPr>
              <w:softHyphen/>
              <w:t>ению в шеренгу, колонну.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Вво</w:t>
            </w:r>
            <w:r w:rsidRPr="00356965">
              <w:rPr>
                <w:sz w:val="24"/>
                <w:szCs w:val="24"/>
              </w:rPr>
              <w:t>д</w:t>
            </w:r>
            <w:r w:rsidRPr="00356965">
              <w:rPr>
                <w:sz w:val="24"/>
                <w:szCs w:val="24"/>
              </w:rPr>
              <w:t>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 xml:space="preserve">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</w:t>
            </w:r>
            <w:r w:rsidRPr="00356965">
              <w:rPr>
                <w:rStyle w:val="91"/>
                <w:b w:val="0"/>
                <w:sz w:val="24"/>
                <w:szCs w:val="24"/>
              </w:rPr>
              <w:t>ю</w:t>
            </w:r>
            <w:r w:rsidRPr="00356965">
              <w:rPr>
                <w:rStyle w:val="91"/>
                <w:b w:val="0"/>
                <w:sz w:val="24"/>
                <w:szCs w:val="24"/>
              </w:rPr>
              <w:t>щего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чения,</w:t>
            </w:r>
            <w:r w:rsidRPr="00356965">
              <w:rPr>
                <w:b w:val="0"/>
                <w:sz w:val="24"/>
              </w:rPr>
              <w:t xml:space="preserve"> </w:t>
            </w:r>
            <w:r w:rsidRPr="00356965">
              <w:rPr>
                <w:rStyle w:val="91"/>
                <w:b w:val="0"/>
                <w:sz w:val="24"/>
                <w:szCs w:val="24"/>
              </w:rPr>
              <w:t>пр</w:t>
            </w:r>
            <w:r w:rsidRPr="00356965">
              <w:rPr>
                <w:rStyle w:val="91"/>
                <w:b w:val="0"/>
                <w:sz w:val="24"/>
                <w:szCs w:val="24"/>
              </w:rPr>
              <w:t>о</w:t>
            </w:r>
            <w:r w:rsidRPr="00356965">
              <w:rPr>
                <w:rStyle w:val="91"/>
                <w:b w:val="0"/>
                <w:sz w:val="24"/>
                <w:szCs w:val="24"/>
              </w:rPr>
              <w:t>блемного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вести себя в спорти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ном зале и на спорти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ной пл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щадке?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Познак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мить с пр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вилами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ве</w:t>
            </w:r>
            <w:r w:rsidRPr="00356965">
              <w:rPr>
                <w:b w:val="0"/>
                <w:sz w:val="24"/>
              </w:rPr>
              <w:softHyphen/>
              <w:t>дения в спорт.зале и на спор</w:t>
            </w:r>
            <w:r w:rsidRPr="00356965">
              <w:rPr>
                <w:b w:val="0"/>
                <w:sz w:val="24"/>
              </w:rPr>
              <w:softHyphen/>
              <w:t>тивной пл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щадке; учить сл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шать и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ман</w:t>
            </w:r>
            <w:r w:rsidRPr="00356965">
              <w:rPr>
                <w:b w:val="0"/>
                <w:sz w:val="24"/>
              </w:rPr>
              <w:softHyphen/>
              <w:t>ды «Смирно!», «Вольно!», постро</w:t>
            </w:r>
            <w:r w:rsidRPr="00356965">
              <w:rPr>
                <w:b w:val="0"/>
                <w:sz w:val="24"/>
              </w:rPr>
              <w:softHyphen/>
              <w:t>ение в шеренгу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безо</w:t>
            </w:r>
            <w:r w:rsidRPr="00356965">
              <w:rPr>
                <w:sz w:val="24"/>
                <w:szCs w:val="24"/>
              </w:rPr>
              <w:softHyphen/>
              <w:t>пасного пов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де</w:t>
            </w:r>
            <w:r w:rsidRPr="00356965">
              <w:rPr>
                <w:sz w:val="24"/>
                <w:szCs w:val="24"/>
              </w:rPr>
              <w:softHyphen/>
              <w:t>ния на уроке; выполнять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 по обра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цу; выполнять построение в ше</w:t>
            </w:r>
            <w:r w:rsidRPr="00356965">
              <w:rPr>
                <w:sz w:val="24"/>
                <w:szCs w:val="24"/>
              </w:rPr>
              <w:softHyphen/>
              <w:t>ренгу;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ко</w:t>
            </w:r>
            <w:r w:rsidRPr="00356965">
              <w:rPr>
                <w:sz w:val="24"/>
                <w:szCs w:val="24"/>
              </w:rPr>
              <w:t>м</w:t>
            </w:r>
            <w:r w:rsidRPr="00356965">
              <w:rPr>
                <w:sz w:val="24"/>
                <w:szCs w:val="24"/>
              </w:rPr>
              <w:t>плекс утрен</w:t>
            </w:r>
            <w:r w:rsidRPr="00356965">
              <w:rPr>
                <w:sz w:val="24"/>
                <w:szCs w:val="24"/>
              </w:rPr>
              <w:softHyphen/>
              <w:t>ней гимнастики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ставленных задач; определяют и кратко характеризуют физ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ческую культуру как занятия физическими упраж</w:t>
            </w:r>
            <w:r w:rsidRPr="00356965">
              <w:rPr>
                <w:sz w:val="24"/>
                <w:szCs w:val="24"/>
              </w:rPr>
              <w:softHyphen/>
              <w:t>нениями, подвижными и спортивными играми.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используют речь для регуляции своего дейст</w:t>
            </w:r>
            <w:r w:rsidRPr="00356965">
              <w:rPr>
                <w:sz w:val="24"/>
                <w:szCs w:val="24"/>
              </w:rPr>
              <w:softHyphen/>
              <w:t>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учебно-познавател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ный инте</w:t>
            </w:r>
            <w:r w:rsidRPr="00356965">
              <w:rPr>
                <w:b w:val="0"/>
                <w:sz w:val="24"/>
              </w:rPr>
              <w:softHyphen/>
              <w:t>рес к новому уче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ному мат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риалу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Урок-игра. Обучение построению в шеренгу, в колонну. Обучение понятию «низкий старт». 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зучивание игры «Ловушка»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 xml:space="preserve">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</w:t>
            </w:r>
            <w:r w:rsidRPr="00356965">
              <w:rPr>
                <w:rStyle w:val="91"/>
                <w:b w:val="0"/>
                <w:sz w:val="24"/>
                <w:szCs w:val="24"/>
              </w:rPr>
              <w:t>в</w:t>
            </w:r>
            <w:r w:rsidRPr="00356965">
              <w:rPr>
                <w:rStyle w:val="91"/>
                <w:b w:val="0"/>
                <w:sz w:val="24"/>
                <w:szCs w:val="24"/>
              </w:rPr>
              <w:t>ного вз</w:t>
            </w:r>
            <w:r w:rsidRPr="00356965">
              <w:rPr>
                <w:rStyle w:val="91"/>
                <w:b w:val="0"/>
                <w:sz w:val="24"/>
                <w:szCs w:val="24"/>
              </w:rPr>
              <w:t>а</w:t>
            </w:r>
            <w:r w:rsidRPr="00356965">
              <w:rPr>
                <w:rStyle w:val="91"/>
                <w:b w:val="0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Что т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кое строй, шеренга? Какой должна быть спор</w:t>
            </w:r>
            <w:r w:rsidRPr="00356965">
              <w:rPr>
                <w:b w:val="0"/>
                <w:sz w:val="24"/>
              </w:rPr>
              <w:softHyphen/>
              <w:t>тивная форма?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манды «Смирно!», «Ра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няйсь!»,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строение в шеренгу, ко</w:t>
            </w:r>
            <w:r w:rsidRPr="00356965">
              <w:rPr>
                <w:b w:val="0"/>
                <w:sz w:val="24"/>
              </w:rPr>
              <w:softHyphen/>
              <w:t>лонну по одному;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ложение «низко</w:t>
            </w:r>
            <w:r w:rsidRPr="00356965">
              <w:rPr>
                <w:b w:val="0"/>
                <w:sz w:val="24"/>
              </w:rPr>
              <w:softHyphen/>
              <w:t>го старта»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кома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ды на по</w:t>
            </w:r>
            <w:r w:rsidRPr="00356965">
              <w:rPr>
                <w:sz w:val="24"/>
                <w:szCs w:val="24"/>
              </w:rPr>
              <w:softHyphen/>
              <w:t>строения и п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ре</w:t>
            </w:r>
            <w:r w:rsidRPr="00356965">
              <w:rPr>
                <w:sz w:val="24"/>
                <w:szCs w:val="24"/>
              </w:rPr>
              <w:softHyphen/>
              <w:t>строения; выполнять по</w:t>
            </w:r>
            <w:r w:rsidRPr="00356965">
              <w:rPr>
                <w:sz w:val="24"/>
                <w:szCs w:val="24"/>
              </w:rPr>
              <w:softHyphen/>
              <w:t>вороты на ме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те; выполнять комплекс у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рен</w:t>
            </w:r>
            <w:r w:rsidRPr="00356965">
              <w:rPr>
                <w:sz w:val="24"/>
                <w:szCs w:val="24"/>
              </w:rPr>
              <w:softHyphen/>
              <w:t>ней гимн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стики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цели, использ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 общие приемы решения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вопросы; ориентиру</w:t>
            </w:r>
            <w:r w:rsidRPr="00356965">
              <w:rPr>
                <w:sz w:val="24"/>
                <w:szCs w:val="24"/>
              </w:rPr>
              <w:softHyphen/>
              <w:t>ются на позицию партнера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 w:right="-167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развитие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выков со</w:t>
            </w:r>
            <w:r w:rsidRPr="00356965">
              <w:rPr>
                <w:b w:val="0"/>
                <w:sz w:val="24"/>
              </w:rPr>
              <w:softHyphen/>
              <w:t>трудничества со взрослыми и сверстниками в разных со</w:t>
            </w:r>
            <w:r w:rsidRPr="00356965">
              <w:rPr>
                <w:b w:val="0"/>
                <w:sz w:val="24"/>
              </w:rPr>
              <w:softHyphen/>
              <w:t>ц. с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туациях и овл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дение начал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ными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выками адаптации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Урок-игра. Соверше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ствование выполне</w:t>
            </w:r>
            <w:r w:rsidRPr="00356965">
              <w:rPr>
                <w:sz w:val="24"/>
                <w:szCs w:val="24"/>
              </w:rPr>
              <w:softHyphen/>
              <w:t>ния строевых упражнений. Контроль дви</w:t>
            </w:r>
            <w:r w:rsidRPr="00356965">
              <w:rPr>
                <w:sz w:val="24"/>
                <w:szCs w:val="24"/>
              </w:rPr>
              <w:softHyphen/>
              <w:t>гательных ка</w:t>
            </w:r>
            <w:r w:rsidRPr="00356965">
              <w:rPr>
                <w:sz w:val="24"/>
                <w:szCs w:val="24"/>
              </w:rPr>
              <w:softHyphen/>
              <w:t>честв: бег 30 м. Обуч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поня</w:t>
            </w:r>
            <w:r w:rsidRPr="00356965">
              <w:rPr>
                <w:sz w:val="24"/>
                <w:szCs w:val="24"/>
              </w:rPr>
              <w:softHyphen/>
              <w:t>тию «высокий старт».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Разучивание игры «Салки с домом»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самоанал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Что такое коло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на?»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Повторить построение в ше</w:t>
            </w:r>
            <w:r w:rsidRPr="00356965">
              <w:rPr>
                <w:b w:val="0"/>
                <w:sz w:val="24"/>
              </w:rPr>
              <w:softHyphen/>
              <w:t>ренгу; учить по</w:t>
            </w:r>
            <w:r w:rsidRPr="00356965">
              <w:rPr>
                <w:b w:val="0"/>
                <w:sz w:val="24"/>
              </w:rPr>
              <w:softHyphen/>
              <w:t>строению в колон</w:t>
            </w:r>
            <w:r w:rsidRPr="00356965">
              <w:rPr>
                <w:b w:val="0"/>
                <w:sz w:val="24"/>
              </w:rPr>
              <w:softHyphen/>
              <w:t>ну; учить пол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же</w:t>
            </w:r>
            <w:r w:rsidRPr="00356965">
              <w:rPr>
                <w:b w:val="0"/>
                <w:sz w:val="24"/>
              </w:rPr>
              <w:softHyphen/>
              <w:t>нию «в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сокого ста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та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ор</w:t>
            </w:r>
            <w:r w:rsidRPr="00356965">
              <w:rPr>
                <w:sz w:val="24"/>
                <w:szCs w:val="24"/>
              </w:rPr>
              <w:softHyphen/>
              <w:t>ганизующие строевые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ман</w:t>
            </w:r>
            <w:r w:rsidRPr="00356965">
              <w:rPr>
                <w:sz w:val="24"/>
                <w:szCs w:val="24"/>
              </w:rPr>
              <w:softHyphen/>
              <w:t>ды и при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мы; выполнять беговую раз</w:t>
            </w:r>
            <w:r w:rsidRPr="00356965">
              <w:rPr>
                <w:sz w:val="24"/>
                <w:szCs w:val="24"/>
              </w:rPr>
              <w:softHyphen/>
              <w:t>минку;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нять бег с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сокого старта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ставят, формулируют и решают учебную задачу; ко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тролируют процесс и ре</w:t>
            </w:r>
            <w:r w:rsidRPr="00356965">
              <w:rPr>
                <w:sz w:val="24"/>
                <w:szCs w:val="24"/>
              </w:rPr>
              <w:softHyphen/>
              <w:t>з-т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Понимают значение ф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зического развития для человека и принимают его; ориент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руются на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ни</w:t>
            </w:r>
            <w:r w:rsidRPr="00356965">
              <w:rPr>
                <w:b w:val="0"/>
                <w:sz w:val="24"/>
              </w:rPr>
              <w:softHyphen/>
              <w:t>мание 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чин усп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ха в учебной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Урок-игра. Обучение чел</w:t>
            </w:r>
            <w:r w:rsidRPr="00356965">
              <w:rPr>
                <w:sz w:val="24"/>
                <w:szCs w:val="24"/>
              </w:rPr>
              <w:softHyphen/>
              <w:t>ночному бегу. Ко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троль дви</w:t>
            </w:r>
            <w:r w:rsidRPr="00356965">
              <w:rPr>
                <w:sz w:val="24"/>
                <w:szCs w:val="24"/>
              </w:rPr>
              <w:softHyphen/>
              <w:t>гательных ка</w:t>
            </w:r>
            <w:r w:rsidRPr="00356965">
              <w:rPr>
                <w:sz w:val="24"/>
                <w:szCs w:val="24"/>
              </w:rPr>
              <w:softHyphen/>
              <w:t>честв: челноч</w:t>
            </w:r>
            <w:r w:rsidRPr="00356965">
              <w:rPr>
                <w:sz w:val="24"/>
                <w:szCs w:val="24"/>
              </w:rPr>
              <w:softHyphen/>
              <w:t>ный бег З х 10 м. Подвижная игра «Гуси-лебеди»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 xml:space="preserve">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</w:t>
            </w:r>
            <w:r w:rsidRPr="00356965">
              <w:rPr>
                <w:rStyle w:val="91"/>
                <w:b w:val="0"/>
                <w:sz w:val="24"/>
                <w:szCs w:val="24"/>
              </w:rPr>
              <w:t>ю</w:t>
            </w:r>
            <w:r w:rsidRPr="00356965">
              <w:rPr>
                <w:rStyle w:val="91"/>
                <w:b w:val="0"/>
                <w:sz w:val="24"/>
                <w:szCs w:val="24"/>
              </w:rPr>
              <w:t>щего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чения,</w:t>
            </w:r>
            <w:r w:rsidRPr="00356965">
              <w:rPr>
                <w:b w:val="0"/>
                <w:sz w:val="24"/>
              </w:rPr>
              <w:t xml:space="preserve"> </w:t>
            </w:r>
            <w:r w:rsidRPr="00356965">
              <w:rPr>
                <w:rStyle w:val="91"/>
                <w:b w:val="0"/>
                <w:sz w:val="24"/>
                <w:szCs w:val="24"/>
              </w:rPr>
              <w:t>ко</w:t>
            </w:r>
            <w:r w:rsidRPr="00356965">
              <w:rPr>
                <w:rStyle w:val="91"/>
                <w:b w:val="0"/>
                <w:sz w:val="24"/>
                <w:szCs w:val="24"/>
              </w:rPr>
              <w:t>л</w:t>
            </w:r>
            <w:r w:rsidRPr="00356965">
              <w:rPr>
                <w:rStyle w:val="91"/>
                <w:b w:val="0"/>
                <w:sz w:val="24"/>
                <w:szCs w:val="24"/>
              </w:rPr>
              <w:t>лективн</w:t>
            </w:r>
            <w:r w:rsidRPr="00356965">
              <w:rPr>
                <w:rStyle w:val="91"/>
                <w:b w:val="0"/>
                <w:sz w:val="24"/>
                <w:szCs w:val="24"/>
              </w:rPr>
              <w:t>о</w:t>
            </w:r>
            <w:r w:rsidRPr="00356965">
              <w:rPr>
                <w:rStyle w:val="91"/>
                <w:b w:val="0"/>
                <w:sz w:val="24"/>
                <w:szCs w:val="24"/>
              </w:rPr>
              <w:t>го взаи</w:t>
            </w:r>
            <w:r w:rsidRPr="00356965">
              <w:rPr>
                <w:rStyle w:val="91"/>
                <w:b w:val="0"/>
                <w:sz w:val="24"/>
                <w:szCs w:val="24"/>
              </w:rPr>
              <w:t>м</w:t>
            </w:r>
            <w:r w:rsidRPr="00356965">
              <w:rPr>
                <w:rStyle w:val="91"/>
                <w:b w:val="0"/>
                <w:sz w:val="24"/>
                <w:szCs w:val="24"/>
              </w:rPr>
              <w:t>ного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Что такое челно</w:t>
            </w:r>
            <w:r w:rsidRPr="00356965">
              <w:rPr>
                <w:sz w:val="24"/>
                <w:szCs w:val="24"/>
              </w:rPr>
              <w:t>ч</w:t>
            </w:r>
            <w:r w:rsidRPr="00356965">
              <w:rPr>
                <w:sz w:val="24"/>
                <w:szCs w:val="24"/>
              </w:rPr>
              <w:t>ный бег? Коррек</w:t>
            </w:r>
            <w:r w:rsidRPr="00356965">
              <w:rPr>
                <w:sz w:val="24"/>
                <w:szCs w:val="24"/>
              </w:rPr>
              <w:softHyphen/>
              <w:t>тировка техники бега.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б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га; учить б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гу с измен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нием на</w:t>
            </w:r>
            <w:r w:rsidRPr="00356965">
              <w:rPr>
                <w:b w:val="0"/>
                <w:sz w:val="24"/>
              </w:rPr>
              <w:softHyphen/>
              <w:t>правления движе</w:t>
            </w:r>
            <w:r w:rsidRPr="00356965">
              <w:rPr>
                <w:b w:val="0"/>
                <w:sz w:val="24"/>
              </w:rPr>
              <w:softHyphen/>
              <w:t>ния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легк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атлетиче</w:t>
            </w:r>
            <w:r w:rsidRPr="00356965">
              <w:rPr>
                <w:sz w:val="24"/>
                <w:szCs w:val="24"/>
              </w:rPr>
              <w:softHyphen/>
              <w:t>ские упражне</w:t>
            </w:r>
            <w:r w:rsidRPr="00356965">
              <w:rPr>
                <w:sz w:val="24"/>
                <w:szCs w:val="24"/>
              </w:rPr>
              <w:softHyphen/>
              <w:t>ния (челночный бег); технич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ски правильно вы</w:t>
            </w:r>
            <w:r w:rsidRPr="00356965">
              <w:rPr>
                <w:sz w:val="24"/>
                <w:szCs w:val="24"/>
              </w:rPr>
              <w:softHyphen/>
              <w:t>полнять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ворот в че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ночном беге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адек</w:t>
            </w:r>
            <w:r w:rsidRPr="00356965">
              <w:rPr>
                <w:sz w:val="24"/>
                <w:szCs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Раскрывают внутреннюю позицию школь</w:t>
            </w:r>
            <w:r w:rsidRPr="00356965">
              <w:rPr>
                <w:b w:val="0"/>
                <w:sz w:val="24"/>
              </w:rPr>
              <w:softHyphen/>
              <w:t>ника; стремятся х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рошо учиться, сориентир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ваны на уча</w:t>
            </w:r>
            <w:r w:rsidRPr="00356965">
              <w:rPr>
                <w:b w:val="0"/>
                <w:sz w:val="24"/>
              </w:rPr>
              <w:softHyphen/>
              <w:t>стие в делах шк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лы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Урок-игра. Обучение прыжкам вверх и в длину с мес</w:t>
            </w:r>
            <w:r w:rsidRPr="00356965">
              <w:rPr>
                <w:sz w:val="24"/>
                <w:szCs w:val="24"/>
              </w:rPr>
              <w:softHyphen/>
              <w:t>та. Обучение понятию «рас</w:t>
            </w:r>
            <w:r w:rsidRPr="00356965">
              <w:rPr>
                <w:sz w:val="24"/>
                <w:szCs w:val="24"/>
              </w:rPr>
              <w:softHyphen/>
              <w:t>чет по поряд</w:t>
            </w:r>
            <w:r w:rsidRPr="00356965">
              <w:rPr>
                <w:sz w:val="24"/>
                <w:szCs w:val="24"/>
              </w:rPr>
              <w:softHyphen/>
              <w:t>ку». Контроль пульса Разучивание игры «Удочка»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прыгать в дли</w:t>
            </w:r>
            <w:r w:rsidRPr="00356965">
              <w:rPr>
                <w:sz w:val="24"/>
                <w:szCs w:val="24"/>
              </w:rPr>
              <w:softHyphen/>
              <w:t>ну с места?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легкоатле</w:t>
            </w:r>
            <w:r w:rsidRPr="00356965">
              <w:rPr>
                <w:b w:val="0"/>
                <w:sz w:val="24"/>
              </w:rPr>
              <w:softHyphen/>
              <w:t>тические упражне</w:t>
            </w:r>
            <w:r w:rsidRPr="00356965">
              <w:rPr>
                <w:b w:val="0"/>
                <w:sz w:val="24"/>
              </w:rPr>
              <w:softHyphen/>
              <w:t>ния - прыжки вверх и в длину с места, собл</w:t>
            </w:r>
            <w:r w:rsidRPr="00356965">
              <w:rPr>
                <w:b w:val="0"/>
                <w:sz w:val="24"/>
              </w:rPr>
              <w:t>ю</w:t>
            </w:r>
            <w:r w:rsidRPr="00356965">
              <w:rPr>
                <w:b w:val="0"/>
                <w:sz w:val="24"/>
              </w:rPr>
              <w:t>дая правила безопас</w:t>
            </w:r>
            <w:r w:rsidRPr="00356965">
              <w:rPr>
                <w:b w:val="0"/>
                <w:sz w:val="24"/>
              </w:rPr>
              <w:softHyphen/>
              <w:t>ности во время приземления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легкоатлетиче</w:t>
            </w:r>
            <w:r w:rsidRPr="00356965">
              <w:rPr>
                <w:sz w:val="24"/>
                <w:szCs w:val="24"/>
              </w:rPr>
              <w:softHyphen/>
              <w:t>ские упражне</w:t>
            </w:r>
            <w:r w:rsidRPr="00356965">
              <w:rPr>
                <w:sz w:val="24"/>
                <w:szCs w:val="24"/>
              </w:rPr>
              <w:softHyphen/>
              <w:t>ния; технике дви</w:t>
            </w:r>
            <w:r w:rsidRPr="00356965">
              <w:rPr>
                <w:sz w:val="24"/>
                <w:szCs w:val="24"/>
              </w:rPr>
              <w:softHyphen/>
              <w:t>жения рук и ног в прыжках вверх и в длину с места; контролировать пульс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и ре</w:t>
            </w:r>
            <w:r w:rsidRPr="00356965">
              <w:rPr>
                <w:sz w:val="24"/>
                <w:szCs w:val="24"/>
              </w:rPr>
              <w:softHyphen/>
              <w:t>шают учебную задачу; контролируют процесс и резуль</w:t>
            </w:r>
            <w:r w:rsidRPr="00356965">
              <w:rPr>
                <w:sz w:val="24"/>
                <w:szCs w:val="24"/>
              </w:rPr>
              <w:softHyphen/>
              <w:t>тат действия.</w:t>
            </w:r>
          </w:p>
          <w:p w:rsidR="006C2FB6" w:rsidRPr="00356965" w:rsidRDefault="006C2FB6" w:rsidP="00E36F00">
            <w:pPr>
              <w:autoSpaceDE w:val="0"/>
              <w:autoSpaceDN w:val="0"/>
              <w:adjustRightInd w:val="0"/>
              <w:ind w:left="-116"/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планируют свои действия в соответствии с поставленной задачей и условиями ее реализации; оце</w:t>
            </w:r>
            <w:r w:rsidRPr="00356965">
              <w:rPr>
                <w:b w:val="0"/>
                <w:sz w:val="24"/>
              </w:rPr>
              <w:softHyphen/>
              <w:t xml:space="preserve">нивают правильность выполнения действия. </w:t>
            </w: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ответы на вопросы;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Урок-игра. Объяснение значения физи</w:t>
            </w:r>
            <w:r w:rsidRPr="00356965">
              <w:rPr>
                <w:sz w:val="24"/>
                <w:szCs w:val="24"/>
              </w:rPr>
              <w:softHyphen/>
              <w:t>ческой культу</w:t>
            </w:r>
            <w:r w:rsidRPr="00356965">
              <w:rPr>
                <w:sz w:val="24"/>
                <w:szCs w:val="24"/>
              </w:rPr>
              <w:softHyphen/>
              <w:t>ры в жизни че</w:t>
            </w:r>
            <w:r w:rsidRPr="00356965">
              <w:rPr>
                <w:sz w:val="24"/>
                <w:szCs w:val="24"/>
              </w:rPr>
              <w:softHyphen/>
              <w:t>ловека. Совершенствование выполнения строевых упражнений. Разучивание игры «Жмурки»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Какая польза от физической культуры?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правильно выполнять строевые упражне</w:t>
            </w:r>
            <w:r w:rsidRPr="00356965">
              <w:rPr>
                <w:b w:val="0"/>
                <w:sz w:val="24"/>
              </w:rPr>
              <w:softHyphen/>
              <w:t>ния: повороты, ходьба «змейкой», по кругу, по спи</w:t>
            </w:r>
            <w:r w:rsidRPr="00356965">
              <w:rPr>
                <w:b w:val="0"/>
                <w:sz w:val="24"/>
              </w:rPr>
              <w:softHyphen/>
              <w:t>рали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характеризо</w:t>
            </w:r>
            <w:r w:rsidRPr="00356965">
              <w:rPr>
                <w:sz w:val="24"/>
                <w:szCs w:val="24"/>
              </w:rPr>
              <w:softHyphen/>
              <w:t>вать роль и зна</w:t>
            </w:r>
            <w:r w:rsidRPr="00356965">
              <w:rPr>
                <w:sz w:val="24"/>
                <w:szCs w:val="24"/>
              </w:rPr>
              <w:softHyphen/>
              <w:t>чение уроков физической культуры для укрепления здо</w:t>
            </w:r>
            <w:r w:rsidRPr="00356965">
              <w:rPr>
                <w:sz w:val="24"/>
                <w:szCs w:val="24"/>
              </w:rPr>
              <w:softHyphen/>
              <w:t>ровья; выполнять упражнение по образцу учи</w:t>
            </w:r>
            <w:r w:rsidRPr="00356965">
              <w:rPr>
                <w:sz w:val="24"/>
                <w:szCs w:val="24"/>
              </w:rPr>
              <w:softHyphen/>
              <w:t>теля и показу лучших учени</w:t>
            </w:r>
            <w:r w:rsidRPr="00356965">
              <w:rPr>
                <w:sz w:val="24"/>
                <w:szCs w:val="24"/>
              </w:rPr>
              <w:softHyphen/>
              <w:t>ков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используют общие приемы решения поставленных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ответы на вопросы; ориентируются на позицию партнера в общении и взаи</w:t>
            </w:r>
            <w:r w:rsidRPr="00356965">
              <w:rPr>
                <w:sz w:val="24"/>
                <w:szCs w:val="24"/>
              </w:rPr>
              <w:softHyphen/>
              <w:t>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Ознакомление с историей возникновения физической куль</w:t>
            </w:r>
            <w:r w:rsidRPr="00356965">
              <w:rPr>
                <w:sz w:val="24"/>
                <w:szCs w:val="24"/>
              </w:rPr>
              <w:softHyphen/>
              <w:t>туры в Древнем мире. Обучение метанию предмёта на дальность. Подвижная игра «Пятнашки»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 xml:space="preserve">Здоровьесбережения, развития критического мышления,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выполнять ме</w:t>
            </w:r>
            <w:r w:rsidRPr="00356965">
              <w:rPr>
                <w:sz w:val="24"/>
                <w:szCs w:val="24"/>
              </w:rPr>
              <w:softHyphen/>
              <w:t>тание малого мяча (мешочка) на даль</w:t>
            </w:r>
            <w:r w:rsidRPr="00356965">
              <w:rPr>
                <w:sz w:val="24"/>
                <w:szCs w:val="24"/>
              </w:rPr>
              <w:softHyphen/>
              <w:t>ность?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Познако</w:t>
            </w:r>
            <w:r w:rsidRPr="00356965">
              <w:rPr>
                <w:b w:val="0"/>
                <w:sz w:val="24"/>
              </w:rPr>
              <w:softHyphen/>
              <w:t>мить с особенно</w:t>
            </w:r>
            <w:r w:rsidRPr="00356965">
              <w:rPr>
                <w:b w:val="0"/>
                <w:sz w:val="24"/>
              </w:rPr>
              <w:softHyphen/>
              <w:t>стями физической культуры древних народов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31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технически правильно вы</w:t>
            </w:r>
            <w:r w:rsidRPr="00356965">
              <w:rPr>
                <w:sz w:val="24"/>
                <w:szCs w:val="24"/>
              </w:rPr>
              <w:softHyphen/>
              <w:t>полнять метание предмета; выполнять организующие строевые команды и приемы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и ре</w:t>
            </w:r>
            <w:r w:rsidRPr="00356965">
              <w:rPr>
                <w:sz w:val="24"/>
                <w:szCs w:val="24"/>
              </w:rPr>
              <w:softHyphen/>
              <w:t>шают учебную задачу; соотносят изученные понятия с примерами из реальной жизни.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хар-ра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31"/>
                <w:sz w:val="24"/>
                <w:szCs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деятельности, ориентиру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сверстниками; проявляют дисциплинированность, трудолюбие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ind w:left="-126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Объяснение правил контроля двигательных качеств по видам учебных действий. Контроль дви</w:t>
            </w:r>
            <w:r w:rsidRPr="00356965">
              <w:rPr>
                <w:b w:val="0"/>
                <w:sz w:val="24"/>
              </w:rPr>
              <w:softHyphen/>
              <w:t>гательных ка</w:t>
            </w:r>
            <w:r w:rsidRPr="00356965">
              <w:rPr>
                <w:b w:val="0"/>
                <w:sz w:val="24"/>
              </w:rPr>
              <w:softHyphen/>
              <w:t>честв: метание. Развитие координации, ловкости, скор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стных качеств в эста</w:t>
            </w:r>
            <w:r w:rsidRPr="00356965">
              <w:rPr>
                <w:b w:val="0"/>
                <w:sz w:val="24"/>
              </w:rPr>
              <w:softHyphen/>
              <w:t>фете «За мячом противника»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Проверка и кор рекция знаний и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педагогика сотрудничества,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Правила выполне</w:t>
            </w:r>
            <w:r w:rsidRPr="00356965">
              <w:rPr>
                <w:b w:val="0"/>
                <w:sz w:val="24"/>
              </w:rPr>
              <w:softHyphen/>
              <w:t>ния метания.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выполнять упражне</w:t>
            </w:r>
            <w:r w:rsidRPr="00356965">
              <w:rPr>
                <w:b w:val="0"/>
                <w:sz w:val="24"/>
              </w:rPr>
              <w:softHyphen/>
              <w:t>ния, соблюдая пра</w:t>
            </w:r>
            <w:r w:rsidRPr="00356965">
              <w:rPr>
                <w:b w:val="0"/>
                <w:sz w:val="24"/>
              </w:rPr>
              <w:softHyphen/>
              <w:t>вила безопасности; учить выполнять игровые упражне</w:t>
            </w:r>
            <w:r w:rsidRPr="00356965">
              <w:rPr>
                <w:b w:val="0"/>
                <w:sz w:val="24"/>
              </w:rPr>
              <w:softHyphen/>
              <w:t>ния разной функ</w:t>
            </w:r>
            <w:r w:rsidRPr="00356965">
              <w:rPr>
                <w:b w:val="0"/>
                <w:sz w:val="24"/>
              </w:rPr>
              <w:softHyphen/>
              <w:t>циональной направ</w:t>
            </w:r>
            <w:r w:rsidRPr="00356965">
              <w:rPr>
                <w:b w:val="0"/>
                <w:sz w:val="24"/>
              </w:rPr>
              <w:softHyphen/>
              <w:t>ленности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</w:t>
            </w:r>
            <w:r w:rsidRPr="00356965">
              <w:rPr>
                <w:sz w:val="24"/>
                <w:szCs w:val="24"/>
              </w:rPr>
              <w:t xml:space="preserve"> выполнять упражнение, добиваясь ко</w:t>
            </w:r>
            <w:r w:rsidRPr="00356965">
              <w:rPr>
                <w:sz w:val="24"/>
                <w:szCs w:val="24"/>
              </w:rPr>
              <w:softHyphen/>
              <w:t>нечного резуль</w:t>
            </w:r>
            <w:r w:rsidRPr="00356965">
              <w:rPr>
                <w:sz w:val="24"/>
                <w:szCs w:val="24"/>
              </w:rPr>
              <w:softHyphen/>
              <w:t>тата;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эстафету; соблюдать правила взаимодействия с игроками команды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используют общие приемы решения поставленных задач.</w:t>
            </w:r>
            <w:r w:rsidRPr="00356965">
              <w:rPr>
                <w:rStyle w:val="a2"/>
                <w:sz w:val="24"/>
                <w:szCs w:val="24"/>
              </w:rPr>
              <w:t xml:space="preserve"> </w:t>
            </w: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соотв. с поставленной задачей и условиями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>Личностные:</w:t>
            </w: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Ознакомление со способами передвижения человека. Обучение прыж</w:t>
            </w:r>
            <w:r w:rsidRPr="00356965">
              <w:rPr>
                <w:b w:val="0"/>
                <w:sz w:val="24"/>
              </w:rPr>
              <w:softHyphen/>
              <w:t>ку в длину с места. Ко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троль дви</w:t>
            </w:r>
            <w:r w:rsidRPr="00356965">
              <w:rPr>
                <w:b w:val="0"/>
                <w:sz w:val="24"/>
              </w:rPr>
              <w:softHyphen/>
              <w:t>гательных ка</w:t>
            </w:r>
            <w:r w:rsidRPr="00356965">
              <w:rPr>
                <w:b w:val="0"/>
                <w:sz w:val="24"/>
              </w:rPr>
              <w:softHyphen/>
              <w:t>честв: прыжок в длину с места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 xml:space="preserve">рекции действий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Что такое жизнен</w:t>
            </w:r>
            <w:r w:rsidRPr="00356965">
              <w:rPr>
                <w:sz w:val="24"/>
                <w:szCs w:val="24"/>
              </w:rPr>
              <w:softHyphen/>
              <w:t>но важные спосо</w:t>
            </w:r>
            <w:r w:rsidRPr="00356965">
              <w:rPr>
                <w:sz w:val="24"/>
                <w:szCs w:val="24"/>
              </w:rPr>
              <w:softHyphen/>
              <w:t>бы передвижения человека?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Познако</w:t>
            </w:r>
            <w:r w:rsidRPr="00356965">
              <w:rPr>
                <w:b w:val="0"/>
                <w:sz w:val="24"/>
              </w:rPr>
              <w:softHyphen/>
              <w:t>мить с различными способами пере</w:t>
            </w:r>
            <w:r w:rsidRPr="00356965">
              <w:rPr>
                <w:b w:val="0"/>
                <w:sz w:val="24"/>
              </w:rPr>
              <w:softHyphen/>
              <w:t>движения: ходьба, бег, прыжки, лаза</w:t>
            </w:r>
            <w:r w:rsidRPr="00356965">
              <w:rPr>
                <w:b w:val="0"/>
                <w:sz w:val="24"/>
              </w:rPr>
              <w:softHyphen/>
              <w:t>нье, ползание; учить выполнять упражнения под заданный ритм и темп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</w:t>
            </w:r>
            <w:r w:rsidRPr="00356965">
              <w:rPr>
                <w:sz w:val="24"/>
                <w:szCs w:val="24"/>
              </w:rPr>
              <w:t xml:space="preserve">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 в по</w:t>
            </w:r>
            <w:r w:rsidRPr="00356965">
              <w:rPr>
                <w:sz w:val="24"/>
                <w:szCs w:val="24"/>
              </w:rPr>
              <w:softHyphen/>
              <w:t>мещении; соблюдать правила взаи</w:t>
            </w:r>
            <w:r w:rsidRPr="00356965">
              <w:rPr>
                <w:sz w:val="24"/>
                <w:szCs w:val="24"/>
              </w:rPr>
              <w:softHyphen/>
              <w:t>модействия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соотносят изученные понятия с примерами из реальной жизни.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хар-ра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деятельности, ориентиру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Объяснение значения режи</w:t>
            </w:r>
            <w:r w:rsidRPr="00356965">
              <w:rPr>
                <w:b w:val="0"/>
                <w:sz w:val="24"/>
              </w:rPr>
              <w:softHyphen/>
              <w:t>ма дня и личной гигиены для здоровья чело</w:t>
            </w:r>
            <w:r w:rsidRPr="00356965">
              <w:rPr>
                <w:b w:val="0"/>
                <w:sz w:val="24"/>
              </w:rPr>
              <w:softHyphen/>
              <w:t>века. Разучивание игр: «З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пре</w:t>
            </w:r>
            <w:r w:rsidRPr="00356965">
              <w:rPr>
                <w:b w:val="0"/>
                <w:sz w:val="24"/>
              </w:rPr>
              <w:softHyphen/>
              <w:t>щенное движе</w:t>
            </w:r>
            <w:r w:rsidRPr="00356965">
              <w:rPr>
                <w:b w:val="0"/>
                <w:sz w:val="24"/>
              </w:rPr>
              <w:softHyphen/>
              <w:t>ние», «Два Мо</w:t>
            </w:r>
            <w:r w:rsidRPr="00356965">
              <w:rPr>
                <w:b w:val="0"/>
                <w:sz w:val="24"/>
              </w:rPr>
              <w:softHyphen/>
              <w:t>роза»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 xml:space="preserve">Здоровьесбережения,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адаптивного обуч</w:t>
            </w:r>
            <w:r w:rsidRPr="00356965">
              <w:rPr>
                <w:rStyle w:val="91"/>
                <w:b w:val="0"/>
                <w:sz w:val="24"/>
                <w:szCs w:val="24"/>
              </w:rPr>
              <w:t>е</w:t>
            </w:r>
            <w:r w:rsidRPr="00356965">
              <w:rPr>
                <w:rStyle w:val="91"/>
                <w:b w:val="0"/>
                <w:sz w:val="24"/>
                <w:szCs w:val="24"/>
              </w:rPr>
              <w:t>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Каким должен быть режим дня?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игровые упражнения из подвижных игр разной функцио</w:t>
            </w:r>
            <w:r w:rsidRPr="00356965">
              <w:rPr>
                <w:b w:val="0"/>
                <w:sz w:val="24"/>
              </w:rPr>
              <w:softHyphen/>
              <w:t>нальной направ</w:t>
            </w:r>
            <w:r w:rsidRPr="00356965">
              <w:rPr>
                <w:b w:val="0"/>
                <w:sz w:val="24"/>
              </w:rPr>
              <w:softHyphen/>
              <w:t>ленности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игры; выполнять упражнения по образцу учителя и пока</w:t>
            </w:r>
            <w:r w:rsidRPr="00356965">
              <w:rPr>
                <w:sz w:val="24"/>
                <w:szCs w:val="24"/>
              </w:rPr>
              <w:softHyphen/>
              <w:t>зу лучших уче</w:t>
            </w:r>
            <w:r w:rsidRPr="00356965">
              <w:rPr>
                <w:sz w:val="24"/>
                <w:szCs w:val="24"/>
              </w:rPr>
              <w:softHyphen/>
              <w:t>ников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поставленных задач; соотносят изученные понятия с примерами из реальной жизни.</w:t>
            </w:r>
          </w:p>
          <w:p w:rsidR="006C2FB6" w:rsidRPr="00356965" w:rsidRDefault="006C2FB6" w:rsidP="00E36F00">
            <w:pPr>
              <w:jc w:val="center"/>
              <w:rPr>
                <w:rStyle w:val="a2"/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оценивают правильность выполнения действия; адекватно воспринимают оценку учителей, сверстников.</w:t>
            </w:r>
          </w:p>
          <w:p w:rsidR="006C2FB6" w:rsidRPr="00356965" w:rsidRDefault="006C2FB6" w:rsidP="00E36F00">
            <w:pPr>
              <w:jc w:val="center"/>
              <w:rPr>
                <w:rStyle w:val="a3"/>
                <w:sz w:val="24"/>
                <w:lang w:eastAsia="en-US"/>
              </w:rPr>
            </w:pPr>
            <w:r w:rsidRPr="00356965">
              <w:rPr>
                <w:rStyle w:val="a3"/>
                <w:sz w:val="24"/>
                <w:lang w:eastAsia="en-US"/>
              </w:rPr>
              <w:t>Коммуникативные: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формулируют вопросы; ориентиру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общении и взаимоде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Ознакомление со способами развития выносливости. Объяснение понятия «физиче</w:t>
            </w:r>
            <w:r w:rsidRPr="00356965">
              <w:rPr>
                <w:b w:val="0"/>
                <w:sz w:val="24"/>
              </w:rPr>
              <w:softHyphen/>
              <w:t>ские качества человека». Разучивание игры «Два Мороза». Игра «Удочка»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Что такое физиче</w:t>
            </w:r>
            <w:r w:rsidRPr="00356965">
              <w:rPr>
                <w:sz w:val="24"/>
                <w:szCs w:val="24"/>
              </w:rPr>
              <w:softHyphen/>
              <w:t>ские качества че</w:t>
            </w:r>
            <w:r w:rsidRPr="00356965">
              <w:rPr>
                <w:sz w:val="24"/>
                <w:szCs w:val="24"/>
              </w:rPr>
              <w:softHyphen/>
              <w:t>ловека?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выносливость при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 игро</w:t>
            </w:r>
            <w:r w:rsidRPr="00356965">
              <w:rPr>
                <w:b w:val="0"/>
                <w:sz w:val="24"/>
              </w:rPr>
              <w:softHyphen/>
              <w:t>вых упра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нений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игры; соблюдать правила взаимодействия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задач; соотносят изученные понятия с при</w:t>
            </w:r>
            <w:r w:rsidRPr="00356965">
              <w:rPr>
                <w:sz w:val="24"/>
                <w:szCs w:val="24"/>
              </w:rPr>
              <w:softHyphen/>
              <w:t>мерами из реальной жизни.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реализации; адек</w:t>
            </w:r>
            <w:r w:rsidRPr="00356965">
              <w:rPr>
                <w:sz w:val="24"/>
                <w:szCs w:val="24"/>
              </w:rPr>
              <w:softHyphen/>
              <w:t>ватно воспринимают предложения и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мнение; договариваются и приходят к общему решению в совме</w:t>
            </w:r>
            <w:r w:rsidRPr="00356965">
              <w:rPr>
                <w:sz w:val="24"/>
                <w:szCs w:val="24"/>
              </w:rPr>
              <w:softHyphen/>
              <w:t>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чув</w:t>
            </w:r>
            <w:r w:rsidRPr="00356965">
              <w:rPr>
                <w:sz w:val="24"/>
                <w:szCs w:val="24"/>
              </w:rPr>
              <w:softHyphen/>
              <w:t>ству ритма при выполнении бега. Выявление наиболее эффективного темпа бега. Разучивание подвижной иг</w:t>
            </w:r>
            <w:r w:rsidRPr="00356965">
              <w:rPr>
                <w:sz w:val="24"/>
                <w:szCs w:val="24"/>
              </w:rPr>
              <w:softHyphen/>
              <w:t>ры «Воробушки- попрыгунчики»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развития критического мышл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пед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гогика сотрудничества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правильно подобрать ритм и темп бега на раз</w:t>
            </w:r>
            <w:r w:rsidRPr="00356965">
              <w:rPr>
                <w:sz w:val="24"/>
                <w:szCs w:val="24"/>
              </w:rPr>
              <w:softHyphen/>
              <w:t>личных дистан</w:t>
            </w:r>
            <w:r w:rsidRPr="00356965">
              <w:rPr>
                <w:sz w:val="24"/>
                <w:szCs w:val="24"/>
              </w:rPr>
              <w:softHyphen/>
              <w:t>циях?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внимание, лов</w:t>
            </w:r>
            <w:r w:rsidRPr="00356965">
              <w:rPr>
                <w:b w:val="0"/>
                <w:sz w:val="24"/>
              </w:rPr>
              <w:softHyphen/>
              <w:t>кость при выпол</w:t>
            </w:r>
            <w:r w:rsidRPr="00356965">
              <w:rPr>
                <w:b w:val="0"/>
                <w:sz w:val="24"/>
              </w:rPr>
              <w:softHyphen/>
              <w:t>нении игровых упражнений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Самостоятельно подбирать ритм и темп своего бега;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поставленных задач; определяют и кратко характеризуют физическую культуру как занятия физическими упраж</w:t>
            </w:r>
            <w:r w:rsidRPr="00356965">
              <w:rPr>
                <w:sz w:val="24"/>
                <w:szCs w:val="24"/>
              </w:rPr>
              <w:softHyphen/>
              <w:t>нениями, подвижными и спортивными играми.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a3"/>
                <w:b w:val="0"/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>Коммуникативные: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формулируют вопросы;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Ознакомление с различными видами народ</w:t>
            </w:r>
            <w:r w:rsidRPr="00356965">
              <w:rPr>
                <w:sz w:val="24"/>
                <w:szCs w:val="24"/>
              </w:rPr>
              <w:softHyphen/>
              <w:t>ных игр. Разучивание русской народ</w:t>
            </w:r>
            <w:r w:rsidRPr="00356965">
              <w:rPr>
                <w:sz w:val="24"/>
                <w:szCs w:val="24"/>
              </w:rPr>
              <w:softHyphen/>
              <w:t>ной игры «Го</w:t>
            </w:r>
            <w:r w:rsidRPr="00356965">
              <w:rPr>
                <w:sz w:val="24"/>
                <w:szCs w:val="24"/>
              </w:rPr>
              <w:softHyphen/>
              <w:t>релки»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 xml:space="preserve">Здоровьесбережения, самоанализа и коррекции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Какова роль и зна</w:t>
            </w:r>
            <w:r w:rsidRPr="00356965">
              <w:rPr>
                <w:b w:val="0"/>
                <w:sz w:val="24"/>
              </w:rPr>
              <w:softHyphen/>
              <w:t>чение наро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ных игр в развитии фи</w:t>
            </w:r>
            <w:r w:rsidRPr="00356965">
              <w:rPr>
                <w:b w:val="0"/>
                <w:sz w:val="24"/>
              </w:rPr>
              <w:softHyphen/>
              <w:t>зической культуры?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запо</w:t>
            </w:r>
            <w:r w:rsidRPr="00356965">
              <w:rPr>
                <w:b w:val="0"/>
                <w:sz w:val="24"/>
              </w:rPr>
              <w:softHyphen/>
              <w:t>минать временные отрезки; учить вы</w:t>
            </w:r>
            <w:r w:rsidRPr="00356965">
              <w:rPr>
                <w:b w:val="0"/>
                <w:sz w:val="24"/>
              </w:rPr>
              <w:softHyphen/>
              <w:t>полнять игровые упражнения из под</w:t>
            </w:r>
            <w:r w:rsidRPr="00356965">
              <w:rPr>
                <w:b w:val="0"/>
                <w:sz w:val="24"/>
              </w:rPr>
              <w:softHyphen/>
              <w:t>вижных игр разной функциональной направленности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народные подвижные иг</w:t>
            </w:r>
            <w:r w:rsidRPr="00356965">
              <w:rPr>
                <w:sz w:val="24"/>
                <w:szCs w:val="24"/>
              </w:rPr>
              <w:softHyphen/>
              <w:t>ры; взаимодейст</w:t>
            </w:r>
            <w:r w:rsidRPr="00356965">
              <w:rPr>
                <w:sz w:val="24"/>
                <w:szCs w:val="24"/>
              </w:rPr>
              <w:softHyphen/>
              <w:t>вовать с игро</w:t>
            </w:r>
            <w:r w:rsidRPr="00356965">
              <w:rPr>
                <w:sz w:val="24"/>
                <w:szCs w:val="24"/>
              </w:rPr>
              <w:softHyphen/>
              <w:t>ками; запоминать временные от</w:t>
            </w:r>
            <w:r w:rsidRPr="00356965">
              <w:rPr>
                <w:sz w:val="24"/>
                <w:szCs w:val="24"/>
              </w:rPr>
              <w:softHyphen/>
              <w:t>резки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и ре</w:t>
            </w:r>
            <w:r w:rsidRPr="00356965">
              <w:rPr>
                <w:sz w:val="24"/>
                <w:szCs w:val="24"/>
              </w:rPr>
              <w:softHyphen/>
              <w:t>шают учебную задачу; соотносят изученные понятия с примерами из реальной жизни.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 xml:space="preserve">планируют свои действия в соответствии с поставленной задачей и условиями ее реализации. </w:t>
            </w: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сверстниками;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Объяснение правил поведе</w:t>
            </w:r>
            <w:r w:rsidRPr="00356965">
              <w:rPr>
                <w:sz w:val="24"/>
                <w:szCs w:val="24"/>
              </w:rPr>
              <w:softHyphen/>
              <w:t>ния и техники безопасности в спортивном зале. Обучение метанию пред</w:t>
            </w:r>
            <w:r w:rsidRPr="00356965">
              <w:rPr>
                <w:sz w:val="24"/>
                <w:szCs w:val="24"/>
              </w:rPr>
              <w:softHyphen/>
              <w:t>мета в цель. Разучивание игры «Охотник и зайцы»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педагогика сотрудничества,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вести себя в спортивном зале?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общеразвивающие упраж</w:t>
            </w:r>
            <w:r w:rsidRPr="00356965">
              <w:rPr>
                <w:b w:val="0"/>
                <w:sz w:val="24"/>
              </w:rPr>
              <w:softHyphen/>
              <w:t>нения с малыми мячами; броски малого мяча в цель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легкоатлетиче</w:t>
            </w:r>
            <w:r w:rsidRPr="00356965">
              <w:rPr>
                <w:sz w:val="24"/>
                <w:szCs w:val="24"/>
              </w:rPr>
              <w:softHyphen/>
              <w:t>ские упражне</w:t>
            </w:r>
            <w:r w:rsidRPr="00356965">
              <w:rPr>
                <w:sz w:val="24"/>
                <w:szCs w:val="24"/>
              </w:rPr>
              <w:softHyphen/>
              <w:t>ния в метании и броске мяча в цель; взаимодейст</w:t>
            </w:r>
            <w:r w:rsidRPr="00356965">
              <w:rPr>
                <w:sz w:val="24"/>
                <w:szCs w:val="24"/>
              </w:rPr>
              <w:softHyphen/>
              <w:t>вовать с игро</w:t>
            </w:r>
            <w:r w:rsidRPr="00356965">
              <w:rPr>
                <w:sz w:val="24"/>
                <w:szCs w:val="24"/>
              </w:rPr>
              <w:softHyphen/>
              <w:t>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поставленных задач; соотносят изученные понятия с примерами из реал. жизни.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вопросы; ориент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общении и взаимоде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перестроению в две шеренги. Обучение подъему туловища. Кон</w:t>
            </w:r>
            <w:r w:rsidRPr="00356965">
              <w:rPr>
                <w:sz w:val="24"/>
                <w:szCs w:val="24"/>
              </w:rPr>
              <w:softHyphen/>
              <w:t>троль двигатель</w:t>
            </w:r>
            <w:r w:rsidRPr="00356965">
              <w:rPr>
                <w:sz w:val="24"/>
                <w:szCs w:val="24"/>
              </w:rPr>
              <w:softHyphen/>
              <w:t>ных качеств: подъем тулови</w:t>
            </w:r>
            <w:r w:rsidRPr="00356965">
              <w:rPr>
                <w:sz w:val="24"/>
                <w:szCs w:val="24"/>
              </w:rPr>
              <w:softHyphen/>
              <w:t>ща за 30 секунд. Разучивание игры «Кто быстрее схватит?»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Проверка и коррекция знаний и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коррекции действий, педагогика сотрудничества,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 контролиро</w:t>
            </w:r>
            <w:r w:rsidRPr="00356965">
              <w:rPr>
                <w:b w:val="0"/>
                <w:sz w:val="24"/>
              </w:rPr>
              <w:softHyphen/>
              <w:t>вать развитие дви</w:t>
            </w:r>
            <w:r w:rsidRPr="00356965">
              <w:rPr>
                <w:b w:val="0"/>
                <w:sz w:val="24"/>
              </w:rPr>
              <w:softHyphen/>
              <w:t>гательных качеств?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выпол</w:t>
            </w:r>
            <w:r w:rsidRPr="00356965">
              <w:rPr>
                <w:b w:val="0"/>
                <w:sz w:val="24"/>
              </w:rPr>
              <w:softHyphen/>
              <w:t>нять построения и перестроения; учить правильно выполнять подъем туловища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подъем туло</w:t>
            </w:r>
            <w:r w:rsidRPr="00356965">
              <w:rPr>
                <w:sz w:val="24"/>
                <w:szCs w:val="24"/>
              </w:rPr>
              <w:softHyphen/>
              <w:t>вища за опреде</w:t>
            </w:r>
            <w:r w:rsidRPr="00356965">
              <w:rPr>
                <w:sz w:val="24"/>
                <w:szCs w:val="24"/>
              </w:rPr>
              <w:softHyphen/>
              <w:t>ленный отрезок времени; выполнять организующие строевые команды и приемы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планируют свои действия в соответс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вии с поставленной задачей и условиями ее реализации; адек</w:t>
            </w:r>
            <w:r w:rsidRPr="00356965">
              <w:rPr>
                <w:b w:val="0"/>
                <w:sz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b w:val="0"/>
                <w:sz w:val="24"/>
              </w:rPr>
              <w:softHyphen/>
              <w:t>нию в совместной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различных нестандартных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</w:t>
            </w:r>
            <w:r w:rsidRPr="00356965">
              <w:rPr>
                <w:sz w:val="24"/>
                <w:szCs w:val="24"/>
              </w:rPr>
              <w:softHyphen/>
              <w:t>нению «вис на гимнастиче</w:t>
            </w:r>
            <w:r w:rsidRPr="00356965">
              <w:rPr>
                <w:sz w:val="24"/>
                <w:szCs w:val="24"/>
              </w:rPr>
              <w:softHyphen/>
              <w:t>ской стенке на время». Разучивание иг</w:t>
            </w:r>
            <w:r w:rsidRPr="00356965">
              <w:rPr>
                <w:sz w:val="24"/>
                <w:szCs w:val="24"/>
              </w:rPr>
              <w:softHyphen/>
              <w:t>ры «Совушка»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Правила выполне</w:t>
            </w:r>
            <w:r w:rsidRPr="00356965">
              <w:rPr>
                <w:b w:val="0"/>
                <w:sz w:val="24"/>
              </w:rPr>
              <w:softHyphen/>
              <w:t>ния упражн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 (вис на гимнасти</w:t>
            </w:r>
            <w:r w:rsidRPr="00356965">
              <w:rPr>
                <w:b w:val="0"/>
                <w:sz w:val="24"/>
              </w:rPr>
              <w:softHyphen/>
              <w:t>ческой стенке).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на гимн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сти</w:t>
            </w:r>
            <w:r w:rsidRPr="00356965">
              <w:rPr>
                <w:b w:val="0"/>
                <w:sz w:val="24"/>
              </w:rPr>
              <w:softHyphen/>
              <w:t>ческой стенке; учить выполнять прямой хват при выполнении «виса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упражнения для развития силы;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 в помещении; соблюдать правила взаи</w:t>
            </w:r>
            <w:r w:rsidRPr="00356965">
              <w:rPr>
                <w:sz w:val="24"/>
                <w:szCs w:val="24"/>
              </w:rPr>
              <w:softHyphen/>
              <w:t>модействия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Объяснение особенностей выполнения упражнений гимнастики с элементами акробатики. Обучение тех</w:t>
            </w:r>
            <w:r w:rsidRPr="00356965">
              <w:rPr>
                <w:sz w:val="24"/>
                <w:szCs w:val="24"/>
              </w:rPr>
              <w:softHyphen/>
              <w:t>нике выполне</w:t>
            </w:r>
            <w:r w:rsidRPr="00356965">
              <w:rPr>
                <w:sz w:val="24"/>
                <w:szCs w:val="24"/>
              </w:rPr>
              <w:softHyphen/>
              <w:t>ния перекатов. Разучивание подвижной иг</w:t>
            </w:r>
            <w:r w:rsidRPr="00356965">
              <w:rPr>
                <w:sz w:val="24"/>
                <w:szCs w:val="24"/>
              </w:rPr>
              <w:softHyphen/>
              <w:t>ры «Передача мяча в тоннеле»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 xml:space="preserve">Здоровьесбережения,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развивающего обучения,</w:t>
            </w:r>
            <w:r w:rsidRPr="00356965">
              <w:rPr>
                <w:b w:val="0"/>
                <w:sz w:val="24"/>
              </w:rPr>
              <w:t xml:space="preserve">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технически грамотно выпол</w:t>
            </w:r>
            <w:r w:rsidRPr="00356965">
              <w:rPr>
                <w:sz w:val="24"/>
                <w:szCs w:val="24"/>
              </w:rPr>
              <w:softHyphen/>
              <w:t>нить перекаты? Что такое группировка?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Познако</w:t>
            </w:r>
            <w:r w:rsidRPr="00356965">
              <w:rPr>
                <w:b w:val="0"/>
                <w:sz w:val="24"/>
              </w:rPr>
              <w:softHyphen/>
              <w:t>мить с простейши</w:t>
            </w:r>
            <w:r w:rsidRPr="00356965">
              <w:rPr>
                <w:b w:val="0"/>
                <w:sz w:val="24"/>
              </w:rPr>
              <w:softHyphen/>
              <w:t>ми элементами ак</w:t>
            </w:r>
            <w:r w:rsidRPr="00356965">
              <w:rPr>
                <w:b w:val="0"/>
                <w:sz w:val="24"/>
              </w:rPr>
              <w:softHyphen/>
              <w:t>робатики; учить выполнять перека</w:t>
            </w:r>
            <w:r w:rsidRPr="00356965">
              <w:rPr>
                <w:b w:val="0"/>
                <w:sz w:val="24"/>
              </w:rPr>
              <w:softHyphen/>
              <w:t>ты в группировке; развивать коорди</w:t>
            </w:r>
            <w:r w:rsidRPr="00356965">
              <w:rPr>
                <w:b w:val="0"/>
                <w:sz w:val="24"/>
              </w:rPr>
              <w:softHyphen/>
              <w:t>национные спо</w:t>
            </w:r>
            <w:r w:rsidRPr="00356965">
              <w:rPr>
                <w:b w:val="0"/>
                <w:sz w:val="24"/>
              </w:rPr>
              <w:softHyphen/>
              <w:t>собности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акробатические упражнения;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 в помещении; соблюдать правила взаи</w:t>
            </w:r>
            <w:r w:rsidRPr="00356965">
              <w:rPr>
                <w:sz w:val="24"/>
                <w:szCs w:val="24"/>
              </w:rPr>
              <w:softHyphen/>
              <w:t>модействия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ставят, формулируют и решают учебную задачу; контролируют процесс и ре</w:t>
            </w:r>
            <w:r w:rsidRPr="00356965">
              <w:rPr>
                <w:sz w:val="24"/>
                <w:szCs w:val="24"/>
              </w:rPr>
              <w:softHyphen/>
              <w:t>зультат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вопросы; ориент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общении и взаимоде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сверстниками; проявляют дисциплинированность, трудолюбие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техн</w:t>
            </w:r>
            <w:r w:rsidRPr="00356965">
              <w:rPr>
                <w:rStyle w:val="10"/>
                <w:b w:val="0"/>
                <w:sz w:val="24"/>
                <w:szCs w:val="24"/>
              </w:rPr>
              <w:t xml:space="preserve">ике </w:t>
            </w:r>
            <w:r w:rsidRPr="00356965">
              <w:rPr>
                <w:sz w:val="24"/>
                <w:szCs w:val="24"/>
              </w:rPr>
              <w:t xml:space="preserve">выполнение </w:t>
            </w:r>
            <w:r w:rsidRPr="00356965">
              <w:rPr>
                <w:rStyle w:val="10"/>
                <w:b w:val="0"/>
                <w:sz w:val="24"/>
                <w:szCs w:val="24"/>
              </w:rPr>
              <w:t xml:space="preserve">кувырки вперед. </w:t>
            </w:r>
            <w:r w:rsidRPr="00356965">
              <w:rPr>
                <w:sz w:val="24"/>
                <w:szCs w:val="24"/>
              </w:rPr>
              <w:t>Объяснение принципов проведения круговой тренировки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 xml:space="preserve">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правильно выполнить кувырок вперед?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координационные способности; учить выполнять дейст</w:t>
            </w:r>
            <w:r w:rsidRPr="00356965">
              <w:rPr>
                <w:b w:val="0"/>
                <w:sz w:val="24"/>
              </w:rPr>
              <w:softHyphen/>
              <w:t>вия в круговой тренировке для закрепления учеб</w:t>
            </w:r>
            <w:r w:rsidRPr="00356965">
              <w:rPr>
                <w:b w:val="0"/>
                <w:sz w:val="24"/>
              </w:rPr>
              <w:softHyphen/>
              <w:t>ного материала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Научатся: выполнять акробатические упражнения; контролиро</w:t>
            </w:r>
            <w:r w:rsidRPr="00356965">
              <w:rPr>
                <w:sz w:val="24"/>
                <w:szCs w:val="24"/>
              </w:rPr>
              <w:softHyphen/>
              <w:t>вать физическое состояние при выполнении упражнений круговой тре</w:t>
            </w:r>
            <w:r w:rsidRPr="00356965">
              <w:rPr>
                <w:sz w:val="24"/>
                <w:szCs w:val="24"/>
              </w:rPr>
              <w:softHyphen/>
              <w:t>нировки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11pt"/>
                <w:i w:val="0"/>
                <w:sz w:val="24"/>
                <w:szCs w:val="24"/>
              </w:rPr>
            </w:pPr>
            <w:r w:rsidRPr="00356965">
              <w:rPr>
                <w:rStyle w:val="11pt"/>
                <w:sz w:val="24"/>
                <w:szCs w:val="24"/>
              </w:rPr>
              <w:t>Познавательные:</w:t>
            </w:r>
            <w:r w:rsidRPr="00356965">
              <w:rPr>
                <w:rStyle w:val="11pt"/>
                <w:i w:val="0"/>
                <w:sz w:val="24"/>
                <w:szCs w:val="24"/>
              </w:rPr>
              <w:t xml:space="preserve"> ориентируются в разнообразии способов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1pt"/>
                <w:sz w:val="24"/>
                <w:szCs w:val="24"/>
              </w:rPr>
              <w:t xml:space="preserve">Регулятивные: </w:t>
            </w:r>
            <w:r w:rsidRPr="00356965">
              <w:rPr>
                <w:rStyle w:val="10"/>
                <w:b w:val="0"/>
                <w:sz w:val="24"/>
                <w:szCs w:val="24"/>
              </w:rPr>
              <w:t xml:space="preserve">планируют свои  действия в соответствии </w:t>
            </w:r>
            <w:r w:rsidRPr="00356965">
              <w:rPr>
                <w:sz w:val="24"/>
                <w:szCs w:val="24"/>
              </w:rPr>
              <w:t xml:space="preserve">с поставленной задачей и условиями </w:t>
            </w:r>
            <w:r w:rsidRPr="00356965">
              <w:rPr>
                <w:rStyle w:val="10"/>
                <w:b w:val="0"/>
                <w:sz w:val="24"/>
                <w:szCs w:val="24"/>
              </w:rPr>
              <w:t xml:space="preserve">ее </w:t>
            </w:r>
            <w:r w:rsidRPr="00356965">
              <w:rPr>
                <w:sz w:val="24"/>
                <w:szCs w:val="24"/>
              </w:rPr>
              <w:t xml:space="preserve">реализации; </w:t>
            </w:r>
            <w:r w:rsidRPr="00356965">
              <w:rPr>
                <w:rStyle w:val="10"/>
                <w:b w:val="0"/>
                <w:sz w:val="24"/>
                <w:szCs w:val="24"/>
              </w:rPr>
              <w:t>адек</w:t>
            </w:r>
            <w:r w:rsidRPr="00356965">
              <w:rPr>
                <w:rStyle w:val="10"/>
                <w:b w:val="0"/>
                <w:sz w:val="24"/>
                <w:szCs w:val="24"/>
              </w:rPr>
              <w:softHyphen/>
            </w:r>
            <w:r w:rsidRPr="00356965">
              <w:rPr>
                <w:sz w:val="24"/>
                <w:szCs w:val="24"/>
              </w:rPr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технике выполнения упражнения «стойка на ло</w:t>
            </w:r>
            <w:r w:rsidRPr="00356965">
              <w:rPr>
                <w:sz w:val="24"/>
                <w:szCs w:val="24"/>
              </w:rPr>
              <w:softHyphen/>
              <w:t>патках». Разучивание игры «Займи свое место»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развития навыков самодиагностики,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Правила выполне</w:t>
            </w:r>
            <w:r w:rsidRPr="00356965">
              <w:rPr>
                <w:sz w:val="24"/>
                <w:szCs w:val="24"/>
              </w:rPr>
              <w:softHyphen/>
              <w:t>ния упражнений акробатики (стойка на лопатках).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акробатики только под кон</w:t>
            </w:r>
            <w:r w:rsidRPr="00356965">
              <w:rPr>
                <w:b w:val="0"/>
                <w:sz w:val="24"/>
              </w:rPr>
              <w:softHyphen/>
              <w:t>тролем учителя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акробатические упражнения; добиваться достижения конечного результата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и решают учебную задачу; контролируют процесс и результат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выполняют действия в соответствии с поставленной задачей и условиями ее реализации; ис</w:t>
            </w:r>
            <w:r w:rsidRPr="00356965">
              <w:rPr>
                <w:sz w:val="24"/>
                <w:szCs w:val="24"/>
              </w:rPr>
              <w:softHyphen/>
              <w:t>пользуют установленные правила в контроле способа решения.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Обучение технике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 упра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нения «мост». Совершенствование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 упра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нений а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робатики в различных сочетаниях и передвижениях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самоанализа и коррекции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развивать гиб</w:t>
            </w:r>
            <w:r w:rsidRPr="00356965">
              <w:rPr>
                <w:sz w:val="24"/>
                <w:szCs w:val="24"/>
              </w:rPr>
              <w:softHyphen/>
              <w:t>кость тела?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поточной тре</w:t>
            </w:r>
            <w:r w:rsidRPr="00356965">
              <w:rPr>
                <w:b w:val="0"/>
                <w:sz w:val="24"/>
              </w:rPr>
              <w:softHyphen/>
              <w:t>нировки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акробатические упражнения; строиться в шеренгу по кругу и раз</w:t>
            </w:r>
            <w:r w:rsidRPr="00356965">
              <w:rPr>
                <w:sz w:val="24"/>
                <w:szCs w:val="24"/>
              </w:rPr>
              <w:softHyphen/>
              <w:t>мыкаться в ше</w:t>
            </w:r>
            <w:r w:rsidRPr="00356965">
              <w:rPr>
                <w:sz w:val="24"/>
                <w:szCs w:val="24"/>
              </w:rPr>
              <w:softHyphen/>
              <w:t>ренге на вытя</w:t>
            </w:r>
            <w:r w:rsidRPr="00356965">
              <w:rPr>
                <w:sz w:val="24"/>
                <w:szCs w:val="24"/>
              </w:rPr>
              <w:softHyphen/>
              <w:t>нутые руки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ставят, формулируют и решают учебную задачу; контролируют процесс и ре</w:t>
            </w:r>
            <w:r w:rsidRPr="00356965">
              <w:rPr>
                <w:sz w:val="24"/>
                <w:szCs w:val="24"/>
              </w:rPr>
              <w:softHyphen/>
              <w:t>зультат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 xml:space="preserve">планируют свои действия в соответствии с поставленной задачей и условиями ее реализации. </w:t>
            </w: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используют речь для регуляции своего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доброжелательное общение и взаимодействие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дисциплинированность, трудолюбие и упорство в дости</w:t>
            </w:r>
            <w:r w:rsidRPr="00356965">
              <w:rPr>
                <w:b w:val="0"/>
                <w:sz w:val="24"/>
              </w:rPr>
              <w:softHyphen/>
              <w:t>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двигательных качеств: наклон вперед из положения стоя. Разучивание ходьбы на носках по линии, по гимнастической скамейке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</w:t>
            </w:r>
            <w:r w:rsidRPr="00356965">
              <w:rPr>
                <w:sz w:val="24"/>
                <w:szCs w:val="24"/>
              </w:rPr>
              <w:softHyphen/>
              <w:t>верка и кор</w:t>
            </w:r>
            <w:r w:rsidRPr="00356965">
              <w:rPr>
                <w:sz w:val="24"/>
                <w:szCs w:val="24"/>
              </w:rPr>
              <w:softHyphen/>
              <w:t>рекция знаний и уме</w:t>
            </w:r>
            <w:r w:rsidRPr="00356965">
              <w:rPr>
                <w:sz w:val="24"/>
                <w:szCs w:val="24"/>
              </w:rPr>
              <w:softHyphen/>
              <w:t>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самоанализа и коррекции действий, </w:t>
            </w:r>
            <w:r w:rsidRPr="00356965">
              <w:rPr>
                <w:rStyle w:val="91"/>
                <w:sz w:val="24"/>
                <w:szCs w:val="24"/>
              </w:rPr>
              <w:t>адаптивного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контролиро</w:t>
            </w:r>
            <w:r w:rsidRPr="00356965">
              <w:rPr>
                <w:sz w:val="24"/>
                <w:szCs w:val="24"/>
              </w:rPr>
              <w:softHyphen/>
              <w:t>вать двигательные качества?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 выполнять наклон вперед; учить выполнять ходьбу на носках разными спосо</w:t>
            </w:r>
            <w:r w:rsidRPr="00356965">
              <w:rPr>
                <w:b w:val="0"/>
                <w:sz w:val="24"/>
              </w:rPr>
              <w:softHyphen/>
              <w:t>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упражнения для развития гибкости; выполнять упражнение по образцу учи</w:t>
            </w:r>
            <w:r w:rsidRPr="00356965">
              <w:rPr>
                <w:sz w:val="24"/>
                <w:szCs w:val="24"/>
              </w:rPr>
              <w:softHyphen/>
              <w:t>теля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осуществления; осуществляют поиск необходимой информации.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планируют свои действия в соответствии с поставленной задачей и условиями ее реализации.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учения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правилам выполнения лазания по наклонной лестнице, скамейке. Объяснение правил игры на внимание «Класс, смирно!»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Применение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Каковы правила выполнения лаза</w:t>
            </w:r>
            <w:r w:rsidRPr="00356965">
              <w:rPr>
                <w:sz w:val="24"/>
                <w:szCs w:val="24"/>
              </w:rPr>
              <w:softHyphen/>
              <w:t>нья?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Учить вы</w:t>
            </w:r>
            <w:r w:rsidRPr="00356965">
              <w:rPr>
                <w:sz w:val="24"/>
                <w:szCs w:val="24"/>
              </w:rPr>
              <w:softHyphen/>
              <w:t>полнять лазанье разными спосо</w:t>
            </w:r>
            <w:r w:rsidRPr="00356965">
              <w:rPr>
                <w:sz w:val="24"/>
                <w:szCs w:val="24"/>
              </w:rPr>
              <w:softHyphen/>
              <w:t>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упражнения для развития ловко</w:t>
            </w:r>
            <w:r w:rsidRPr="00356965">
              <w:rPr>
                <w:sz w:val="24"/>
                <w:szCs w:val="24"/>
              </w:rPr>
              <w:softHyphen/>
              <w:t>сти и координа</w:t>
            </w:r>
            <w:r w:rsidRPr="00356965">
              <w:rPr>
                <w:sz w:val="24"/>
                <w:szCs w:val="24"/>
              </w:rPr>
              <w:softHyphen/>
              <w:t>ции; выполнять иг</w:t>
            </w:r>
            <w:r w:rsidRPr="00356965">
              <w:rPr>
                <w:sz w:val="24"/>
                <w:szCs w:val="24"/>
              </w:rPr>
              <w:softHyphen/>
              <w:t>ровые упражне</w:t>
            </w:r>
            <w:r w:rsidRPr="00356965">
              <w:rPr>
                <w:sz w:val="24"/>
                <w:szCs w:val="24"/>
              </w:rPr>
              <w:softHyphen/>
              <w:t>ния по команде учителя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формулируют учебные задачи вместе с учителем; вносят изменения в план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двигательных качеств: подтягивания из виса лежа. Разучивание подвижной игры «Правильный номер»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Проверка и коррекция знаний и уме</w:t>
            </w:r>
            <w:r w:rsidRPr="00356965">
              <w:rPr>
                <w:sz w:val="24"/>
                <w:szCs w:val="24"/>
              </w:rPr>
              <w:softHyphen/>
              <w:t>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самоанализа и коррекции действий,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совершенство</w:t>
            </w:r>
            <w:r w:rsidRPr="00356965">
              <w:rPr>
                <w:sz w:val="24"/>
                <w:szCs w:val="24"/>
              </w:rPr>
              <w:softHyphen/>
              <w:t>вать подтягивание из виса лежа?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Закрепить навыки в упражне</w:t>
            </w:r>
            <w:r w:rsidRPr="00356965">
              <w:rPr>
                <w:b w:val="0"/>
                <w:sz w:val="24"/>
              </w:rPr>
              <w:softHyphen/>
              <w:t>ниях акробатики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упражнения для развития силы;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игровые упражнения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реализации; адек</w:t>
            </w:r>
            <w:r w:rsidRPr="00356965">
              <w:rPr>
                <w:sz w:val="24"/>
                <w:szCs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различных нестандартных ситуациях.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Совершенствование выполнения упражнений в равновесии «цапля», «ласточка». Разучивание игры «Волк во рву»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развития критического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совершенство</w:t>
            </w:r>
            <w:r w:rsidRPr="00356965">
              <w:rPr>
                <w:sz w:val="24"/>
                <w:szCs w:val="24"/>
              </w:rPr>
              <w:softHyphen/>
              <w:t>вать упражнения в равновесии?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tabs>
                <w:tab w:val="left" w:pos="2052"/>
              </w:tabs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координацию, лов</w:t>
            </w:r>
            <w:r w:rsidRPr="00356965">
              <w:rPr>
                <w:b w:val="0"/>
                <w:sz w:val="24"/>
              </w:rPr>
              <w:softHyphen/>
              <w:t>кость, внимание при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 упра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нений акро</w:t>
            </w:r>
            <w:r w:rsidRPr="00356965">
              <w:rPr>
                <w:b w:val="0"/>
                <w:sz w:val="24"/>
              </w:rPr>
              <w:softHyphen/>
              <w:t>батики и игровых упражн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ний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выполнять упражнения для оценки ди</w:t>
            </w:r>
            <w:r w:rsidRPr="00356965">
              <w:rPr>
                <w:sz w:val="24"/>
                <w:szCs w:val="24"/>
              </w:rPr>
              <w:softHyphen/>
              <w:t>намики индивидуального развития основных физических качеств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мнение; ориентируются на позицию партнера в общении и взаи</w:t>
            </w:r>
            <w:r w:rsidRPr="00356965">
              <w:rPr>
                <w:sz w:val="24"/>
                <w:szCs w:val="24"/>
              </w:rPr>
              <w:softHyphen/>
              <w:t>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тех</w:t>
            </w:r>
            <w:r w:rsidRPr="00356965">
              <w:rPr>
                <w:sz w:val="24"/>
                <w:szCs w:val="24"/>
              </w:rPr>
              <w:softHyphen/>
              <w:t>нике выполне</w:t>
            </w:r>
            <w:r w:rsidRPr="00356965">
              <w:rPr>
                <w:sz w:val="24"/>
                <w:szCs w:val="24"/>
              </w:rPr>
              <w:softHyphen/>
              <w:t>ния виса на пе</w:t>
            </w:r>
            <w:r w:rsidRPr="00356965">
              <w:rPr>
                <w:sz w:val="24"/>
                <w:szCs w:val="24"/>
              </w:rPr>
              <w:softHyphen/>
              <w:t>рекладине и гимнастиче</w:t>
            </w:r>
            <w:r w:rsidRPr="00356965">
              <w:rPr>
                <w:sz w:val="24"/>
                <w:szCs w:val="24"/>
              </w:rPr>
              <w:softHyphen/>
              <w:t>ской стенке. Разучивание подвижной игры «Таракан</w:t>
            </w:r>
            <w:r w:rsidRPr="00356965">
              <w:rPr>
                <w:sz w:val="24"/>
                <w:szCs w:val="24"/>
              </w:rPr>
              <w:softHyphen/>
              <w:t>чики»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Каковаэтапность при обучении виса на перекладине?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координационные способности, силу и ловкость при вы</w:t>
            </w:r>
            <w:r w:rsidRPr="00356965">
              <w:rPr>
                <w:b w:val="0"/>
                <w:sz w:val="24"/>
              </w:rPr>
              <w:softHyphen/>
              <w:t>полнении виса на перекладине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соблюдать правила пове</w:t>
            </w:r>
            <w:r w:rsidRPr="00356965">
              <w:rPr>
                <w:sz w:val="24"/>
                <w:szCs w:val="24"/>
              </w:rPr>
              <w:softHyphen/>
              <w:t>дения и преду</w:t>
            </w:r>
            <w:r w:rsidRPr="00356965">
              <w:rPr>
                <w:sz w:val="24"/>
                <w:szCs w:val="24"/>
              </w:rPr>
              <w:softHyphen/>
              <w:t>преждения травматизма во время заня</w:t>
            </w:r>
            <w:r w:rsidRPr="00356965">
              <w:rPr>
                <w:sz w:val="24"/>
                <w:szCs w:val="24"/>
              </w:rPr>
              <w:softHyphen/>
              <w:t>тий физически</w:t>
            </w:r>
            <w:r w:rsidRPr="00356965">
              <w:rPr>
                <w:sz w:val="24"/>
                <w:szCs w:val="24"/>
              </w:rPr>
              <w:softHyphen/>
              <w:t>ми упражне</w:t>
            </w:r>
            <w:r w:rsidRPr="00356965">
              <w:rPr>
                <w:sz w:val="24"/>
                <w:szCs w:val="24"/>
              </w:rPr>
              <w:softHyphen/>
              <w:t>ниями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про</w:t>
            </w:r>
            <w:r w:rsidRPr="00356965">
              <w:rPr>
                <w:sz w:val="24"/>
                <w:szCs w:val="24"/>
              </w:rPr>
              <w:softHyphen/>
              <w:t>блемы.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используют установленные правила в контроле способа решения.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о распределении функций и ролей в совмес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>О</w:t>
            </w:r>
            <w:r w:rsidRPr="00356965">
              <w:rPr>
                <w:b w:val="0"/>
                <w:sz w:val="24"/>
              </w:rPr>
              <w:t>риентируются на доброжелательное общение и взаимодействие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дисциплинированность, трудолюбие и упорство в дости</w:t>
            </w:r>
            <w:r w:rsidRPr="00356965">
              <w:rPr>
                <w:b w:val="0"/>
                <w:sz w:val="24"/>
              </w:rPr>
              <w:softHyphen/>
              <w:t>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4092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Объяснение значения физ</w:t>
            </w:r>
            <w:r w:rsidRPr="00356965">
              <w:rPr>
                <w:sz w:val="24"/>
                <w:szCs w:val="24"/>
              </w:rPr>
              <w:softHyphen/>
              <w:t>культминуток и принципов их построения. Обучение ку</w:t>
            </w:r>
            <w:r w:rsidRPr="00356965">
              <w:rPr>
                <w:sz w:val="24"/>
                <w:szCs w:val="24"/>
              </w:rPr>
              <w:softHyphen/>
              <w:t>выркам вперед поточным ме</w:t>
            </w:r>
            <w:r w:rsidRPr="00356965">
              <w:rPr>
                <w:sz w:val="24"/>
                <w:szCs w:val="24"/>
              </w:rPr>
              <w:softHyphen/>
              <w:t>тодом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Здоровьесбережения,, самоанализа и коррекции действий,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Роль физкультур</w:t>
            </w:r>
            <w:r w:rsidRPr="00356965">
              <w:rPr>
                <w:sz w:val="24"/>
                <w:szCs w:val="24"/>
              </w:rPr>
              <w:softHyphen/>
              <w:t>ной деятельности оздоровительной направленности.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координационные способности при выполнении упраж</w:t>
            </w:r>
            <w:r w:rsidRPr="00356965">
              <w:rPr>
                <w:b w:val="0"/>
                <w:sz w:val="24"/>
              </w:rPr>
              <w:softHyphen/>
              <w:t>нений акробатики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выполнять упражнения для развития ловкости и координации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поставленных задач; определяют и кратко характеризуют физическую культуру как занятия оздоровительной на</w:t>
            </w:r>
            <w:r w:rsidRPr="00356965">
              <w:rPr>
                <w:sz w:val="24"/>
                <w:szCs w:val="24"/>
              </w:rPr>
              <w:softHyphen/>
              <w:t>правленности.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планируют свои действия в соответс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вии с поставленной задачей и условиями ее реализации.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различных нестандартных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Совершенство</w:t>
            </w:r>
            <w:r w:rsidRPr="00356965">
              <w:rPr>
                <w:sz w:val="24"/>
                <w:szCs w:val="24"/>
              </w:rPr>
              <w:softHyphen/>
              <w:t>вание упражне</w:t>
            </w:r>
            <w:r w:rsidRPr="00356965">
              <w:rPr>
                <w:sz w:val="24"/>
                <w:szCs w:val="24"/>
              </w:rPr>
              <w:softHyphen/>
              <w:t>ний акробатики: наклоны впе</w:t>
            </w:r>
            <w:r w:rsidRPr="00356965">
              <w:rPr>
                <w:sz w:val="24"/>
                <w:szCs w:val="24"/>
              </w:rPr>
              <w:softHyphen/>
              <w:t>ред, сидя на по</w:t>
            </w:r>
            <w:r w:rsidRPr="00356965">
              <w:rPr>
                <w:sz w:val="24"/>
                <w:szCs w:val="24"/>
              </w:rPr>
              <w:softHyphen/>
              <w:t>лу; «мост», полу шпагат. Обучение пе</w:t>
            </w:r>
            <w:r w:rsidRPr="00356965">
              <w:rPr>
                <w:sz w:val="24"/>
                <w:szCs w:val="24"/>
              </w:rPr>
              <w:softHyphen/>
              <w:t>рекату назад в группировке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развития критического мышления, </w:t>
            </w:r>
            <w:r w:rsidRPr="00356965">
              <w:rPr>
                <w:rStyle w:val="91"/>
                <w:sz w:val="24"/>
                <w:szCs w:val="24"/>
              </w:rPr>
              <w:t>проблемного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гибкости.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для разв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тия гибк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выполнять упражнения для развития гибкости и координации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формулируют учебные задачи вместе с учителем; вносят изменения в план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10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</w:t>
            </w:r>
            <w:r w:rsidRPr="00356965">
              <w:rPr>
                <w:sz w:val="24"/>
                <w:szCs w:val="24"/>
              </w:rPr>
              <w:softHyphen/>
              <w:t>нениям с гим</w:t>
            </w:r>
            <w:r w:rsidRPr="00356965">
              <w:rPr>
                <w:sz w:val="24"/>
                <w:szCs w:val="24"/>
              </w:rPr>
              <w:softHyphen/>
              <w:t>настическими палками. Со</w:t>
            </w:r>
            <w:r w:rsidRPr="00356965">
              <w:rPr>
                <w:sz w:val="24"/>
                <w:szCs w:val="24"/>
              </w:rPr>
              <w:softHyphen/>
              <w:t>вершенствова</w:t>
            </w:r>
            <w:r w:rsidRPr="00356965">
              <w:rPr>
                <w:sz w:val="24"/>
                <w:szCs w:val="24"/>
              </w:rPr>
              <w:softHyphen/>
              <w:t>ние строевых упражнений. Разучивание игры «Непо</w:t>
            </w:r>
            <w:r w:rsidRPr="00356965">
              <w:rPr>
                <w:sz w:val="24"/>
                <w:szCs w:val="24"/>
              </w:rPr>
              <w:softHyphen/>
              <w:t>слушные стрел</w:t>
            </w:r>
            <w:r w:rsidRPr="00356965">
              <w:rPr>
                <w:sz w:val="24"/>
                <w:szCs w:val="24"/>
              </w:rPr>
              <w:softHyphen/>
              <w:t>ки часов»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самоанализа и коррекции действий, педагогика сотрудничества,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Правила выполне</w:t>
            </w:r>
            <w:r w:rsidRPr="00356965">
              <w:rPr>
                <w:sz w:val="24"/>
                <w:szCs w:val="24"/>
              </w:rPr>
              <w:softHyphen/>
              <w:t>ния упражнений с предметами.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координационные способности, лов</w:t>
            </w:r>
            <w:r w:rsidRPr="00356965">
              <w:rPr>
                <w:b w:val="0"/>
                <w:sz w:val="24"/>
              </w:rPr>
              <w:softHyphen/>
              <w:t>кость и внимание при выполнении упражнений с гим</w:t>
            </w:r>
            <w:r w:rsidRPr="00356965">
              <w:rPr>
                <w:b w:val="0"/>
                <w:sz w:val="24"/>
              </w:rPr>
              <w:softHyphen/>
              <w:t>настическими пал</w:t>
            </w:r>
            <w:r w:rsidRPr="00356965">
              <w:rPr>
                <w:b w:val="0"/>
                <w:sz w:val="24"/>
              </w:rPr>
              <w:softHyphen/>
              <w:t>ками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упражнения с предметом; выполнять команды на по</w:t>
            </w:r>
            <w:r w:rsidRPr="00356965">
              <w:rPr>
                <w:sz w:val="24"/>
                <w:szCs w:val="24"/>
              </w:rPr>
              <w:softHyphen/>
              <w:t>строение и пе</w:t>
            </w:r>
            <w:r w:rsidRPr="00356965">
              <w:rPr>
                <w:sz w:val="24"/>
                <w:szCs w:val="24"/>
              </w:rPr>
              <w:softHyphen/>
              <w:t>рестроение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используют общие приемы решения поставленных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мнение; ориентируются на позицию партнера в общении и взаи</w:t>
            </w:r>
            <w:r w:rsidRPr="00356965">
              <w:rPr>
                <w:sz w:val="24"/>
                <w:szCs w:val="24"/>
              </w:rPr>
              <w:softHyphen/>
              <w:t>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сверстниками; проявляют дисциплинированность, трудолюбие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10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Объяснение значения зака</w:t>
            </w:r>
            <w:r w:rsidRPr="00356965">
              <w:rPr>
                <w:sz w:val="24"/>
                <w:szCs w:val="24"/>
              </w:rPr>
              <w:softHyphen/>
              <w:t>ливания для укрепления здо</w:t>
            </w:r>
            <w:r w:rsidRPr="00356965">
              <w:rPr>
                <w:sz w:val="24"/>
                <w:szCs w:val="24"/>
              </w:rPr>
              <w:softHyphen/>
              <w:t>ровья. Ознаком</w:t>
            </w:r>
            <w:r w:rsidRPr="00356965">
              <w:rPr>
                <w:sz w:val="24"/>
                <w:szCs w:val="24"/>
              </w:rPr>
              <w:softHyphen/>
              <w:t>ление со спосо</w:t>
            </w:r>
            <w:r w:rsidRPr="00356965">
              <w:rPr>
                <w:sz w:val="24"/>
                <w:szCs w:val="24"/>
              </w:rPr>
              <w:softHyphen/>
              <w:t>бами закалива</w:t>
            </w:r>
            <w:r w:rsidRPr="00356965">
              <w:rPr>
                <w:sz w:val="24"/>
                <w:szCs w:val="24"/>
              </w:rPr>
              <w:softHyphen/>
              <w:t>ния. Обучение упражнениям в паре.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Игра «Удочка»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</w:t>
            </w:r>
            <w:r w:rsidRPr="00356965">
              <w:rPr>
                <w:rStyle w:val="91"/>
                <w:sz w:val="24"/>
                <w:szCs w:val="24"/>
              </w:rPr>
              <w:t>проблемного обучения,</w:t>
            </w:r>
            <w:r w:rsidRPr="00356965">
              <w:rPr>
                <w:sz w:val="24"/>
                <w:szCs w:val="24"/>
              </w:rPr>
              <w:t xml:space="preserve">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обучения,</w:t>
            </w:r>
            <w:r w:rsidRPr="00356965">
              <w:rPr>
                <w:sz w:val="24"/>
                <w:szCs w:val="24"/>
              </w:rPr>
              <w:t xml:space="preserve"> самоанализа и коррекции действий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Роль физкультур</w:t>
            </w:r>
            <w:r w:rsidRPr="00356965">
              <w:rPr>
                <w:sz w:val="24"/>
                <w:szCs w:val="24"/>
              </w:rPr>
              <w:softHyphen/>
              <w:t>ной деятельности оздоровительной направленности.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вилам взаимодей</w:t>
            </w:r>
            <w:r w:rsidRPr="00356965">
              <w:rPr>
                <w:b w:val="0"/>
                <w:sz w:val="24"/>
              </w:rPr>
              <w:softHyphen/>
              <w:t>ствия при выпол</w:t>
            </w:r>
            <w:r w:rsidRPr="00356965">
              <w:rPr>
                <w:b w:val="0"/>
                <w:sz w:val="24"/>
              </w:rPr>
              <w:softHyphen/>
              <w:t>нении упражнений в паре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парные упражнения;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про</w:t>
            </w:r>
            <w:r w:rsidRPr="00356965">
              <w:rPr>
                <w:sz w:val="24"/>
                <w:szCs w:val="24"/>
              </w:rPr>
              <w:softHyphen/>
              <w:t>блемы и находят способы их решения; соотносят изучен</w:t>
            </w:r>
            <w:r w:rsidRPr="00356965">
              <w:rPr>
                <w:sz w:val="24"/>
                <w:szCs w:val="24"/>
              </w:rPr>
              <w:softHyphen/>
              <w:t>ные понятия с примерами из реальной жизни.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выполняют действия в соответствии с поставленной задачей и условиями ее реализации; ис</w:t>
            </w:r>
            <w:r w:rsidRPr="00356965">
              <w:rPr>
                <w:sz w:val="24"/>
                <w:szCs w:val="24"/>
              </w:rPr>
              <w:softHyphen/>
              <w:t>пользуют установленные правила в контроле способа решения.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 и позицию; договариваются о распределении функций и ролей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10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координационных способностей: упражнения в равновесии. Разучивание игры «Змейка»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самоанализа и коррекции действий, педагогика сотрудничества,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выполнять ку</w:t>
            </w:r>
            <w:r w:rsidRPr="00356965">
              <w:rPr>
                <w:sz w:val="24"/>
                <w:szCs w:val="24"/>
              </w:rPr>
              <w:softHyphen/>
              <w:t>вырок вперед?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тех</w:t>
            </w:r>
            <w:r w:rsidRPr="00356965">
              <w:rPr>
                <w:b w:val="0"/>
                <w:sz w:val="24"/>
              </w:rPr>
              <w:softHyphen/>
              <w:t>нике выполнения кувырка вперед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технически грамотно вы</w:t>
            </w:r>
            <w:r w:rsidRPr="00356965">
              <w:rPr>
                <w:sz w:val="24"/>
                <w:szCs w:val="24"/>
              </w:rPr>
              <w:softHyphen/>
              <w:t>полнять упраж</w:t>
            </w:r>
            <w:r w:rsidRPr="00356965">
              <w:rPr>
                <w:sz w:val="24"/>
                <w:szCs w:val="24"/>
              </w:rPr>
              <w:softHyphen/>
              <w:t>нения в равно</w:t>
            </w:r>
            <w:r w:rsidRPr="00356965">
              <w:rPr>
                <w:sz w:val="24"/>
                <w:szCs w:val="24"/>
              </w:rPr>
              <w:softHyphen/>
              <w:t>весии; соблюдать правила взаимодействия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поставленных задач; самостоятельно выделяют и форму</w:t>
            </w:r>
            <w:r w:rsidRPr="00356965">
              <w:rPr>
                <w:sz w:val="24"/>
                <w:szCs w:val="24"/>
              </w:rPr>
              <w:softHyphen/>
              <w:t>лируют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используют речь для регуляции своего дейст</w:t>
            </w:r>
            <w:r w:rsidRPr="00356965">
              <w:rPr>
                <w:sz w:val="24"/>
                <w:szCs w:val="24"/>
              </w:rPr>
              <w:softHyphen/>
              <w:t>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принятие и освоение социальной роли обучающегося,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учения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11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прыж</w:t>
            </w:r>
            <w:r w:rsidRPr="00356965">
              <w:rPr>
                <w:sz w:val="24"/>
                <w:szCs w:val="24"/>
              </w:rPr>
              <w:softHyphen/>
              <w:t>кам со скакал</w:t>
            </w:r>
            <w:r w:rsidRPr="00356965">
              <w:rPr>
                <w:sz w:val="24"/>
                <w:szCs w:val="24"/>
              </w:rPr>
              <w:softHyphen/>
              <w:t>кой.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Разучивание иг</w:t>
            </w:r>
            <w:r w:rsidRPr="00356965">
              <w:rPr>
                <w:sz w:val="24"/>
                <w:szCs w:val="24"/>
              </w:rPr>
              <w:softHyphen/>
              <w:t>ры «Солнышко»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развития критического мышления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 этапность при обучении прыжкам со ска</w:t>
            </w:r>
            <w:r w:rsidRPr="00356965">
              <w:rPr>
                <w:sz w:val="24"/>
                <w:szCs w:val="24"/>
              </w:rPr>
              <w:softHyphen/>
              <w:t>калкой?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прыжки со скакалкой, Со</w:t>
            </w:r>
            <w:r w:rsidRPr="00356965">
              <w:rPr>
                <w:b w:val="0"/>
                <w:sz w:val="24"/>
              </w:rPr>
              <w:softHyphen/>
              <w:t>блюдать правила безопасности при приземл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прыжки со ска</w:t>
            </w:r>
            <w:r w:rsidRPr="00356965">
              <w:rPr>
                <w:sz w:val="24"/>
                <w:szCs w:val="24"/>
              </w:rPr>
              <w:softHyphen/>
              <w:t>калкой; соблюдать правила безо</w:t>
            </w:r>
            <w:r w:rsidRPr="00356965">
              <w:rPr>
                <w:sz w:val="24"/>
                <w:szCs w:val="24"/>
              </w:rPr>
              <w:softHyphen/>
              <w:t>пасности; приземляться, смягчая пржок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реализации; адек</w:t>
            </w:r>
            <w:r w:rsidRPr="00356965">
              <w:rPr>
                <w:sz w:val="24"/>
                <w:szCs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11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tabs>
                <w:tab w:val="left" w:leader="underscore" w:pos="1555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Разучивание новых эстафет с обручем и ска</w:t>
            </w:r>
            <w:r w:rsidRPr="00356965">
              <w:rPr>
                <w:sz w:val="24"/>
                <w:szCs w:val="24"/>
              </w:rPr>
              <w:softHyphen/>
              <w:t>калкой. Разви</w:t>
            </w:r>
            <w:r w:rsidRPr="00356965">
              <w:rPr>
                <w:sz w:val="24"/>
                <w:szCs w:val="24"/>
              </w:rPr>
              <w:softHyphen/>
              <w:t>тие координа</w:t>
            </w:r>
            <w:r w:rsidRPr="00356965">
              <w:rPr>
                <w:sz w:val="24"/>
                <w:szCs w:val="24"/>
              </w:rPr>
              <w:softHyphen/>
              <w:t>ционных спо</w:t>
            </w:r>
            <w:r w:rsidRPr="00356965">
              <w:rPr>
                <w:sz w:val="24"/>
                <w:szCs w:val="24"/>
              </w:rPr>
              <w:softHyphen/>
              <w:t xml:space="preserve">собностей </w:t>
            </w:r>
            <w:r w:rsidRPr="00356965">
              <w:rPr>
                <w:rStyle w:val="Exact"/>
                <w:sz w:val="24"/>
                <w:szCs w:val="24"/>
              </w:rPr>
              <w:t>в эстафетах. Совершенство</w:t>
            </w:r>
            <w:r w:rsidRPr="00356965">
              <w:rPr>
                <w:rStyle w:val="Exact"/>
                <w:sz w:val="24"/>
                <w:szCs w:val="24"/>
              </w:rPr>
              <w:softHyphen/>
              <w:t xml:space="preserve">вание кувырков </w:t>
            </w:r>
            <w:r w:rsidRPr="00356965">
              <w:rPr>
                <w:rStyle w:val="Exact1"/>
                <w:sz w:val="24"/>
                <w:szCs w:val="24"/>
              </w:rPr>
              <w:t>вперед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Организационные приемы лазанья по гимнастической стенке.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учить вы</w:t>
            </w:r>
            <w:r w:rsidRPr="00356965">
              <w:rPr>
                <w:sz w:val="24"/>
                <w:szCs w:val="24"/>
              </w:rPr>
              <w:softHyphen/>
              <w:t>полнять команд</w:t>
            </w:r>
            <w:r w:rsidRPr="00356965">
              <w:rPr>
                <w:sz w:val="24"/>
                <w:szCs w:val="24"/>
              </w:rPr>
              <w:softHyphen/>
              <w:t xml:space="preserve">ные действия </w:t>
            </w:r>
            <w:r w:rsidRPr="00356965">
              <w:rPr>
                <w:rStyle w:val="Exact"/>
                <w:sz w:val="24"/>
                <w:szCs w:val="24"/>
              </w:rPr>
              <w:t>в эстафете; совер</w:t>
            </w:r>
            <w:r w:rsidRPr="00356965">
              <w:rPr>
                <w:rStyle w:val="Exact"/>
                <w:sz w:val="24"/>
                <w:szCs w:val="24"/>
              </w:rPr>
              <w:softHyphen/>
              <w:t>шенствовать ку</w:t>
            </w:r>
            <w:r w:rsidRPr="00356965">
              <w:rPr>
                <w:rStyle w:val="Exact"/>
                <w:sz w:val="24"/>
                <w:szCs w:val="24"/>
              </w:rPr>
              <w:softHyphen/>
              <w:t>вырки вперед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упражнения на гимнастиче</w:t>
            </w:r>
            <w:r w:rsidRPr="00356965">
              <w:rPr>
                <w:sz w:val="24"/>
                <w:szCs w:val="24"/>
              </w:rPr>
              <w:softHyphen/>
              <w:t>ской стенке; выполнять акробатические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осуществления.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собственное мнение и позицию; ориентируются на позицию партнера в 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ще</w:t>
            </w:r>
            <w:r w:rsidRPr="00356965">
              <w:rPr>
                <w:b w:val="0"/>
                <w:sz w:val="24"/>
              </w:rPr>
              <w:softHyphen/>
              <w:t>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доброжелательное об- элементы (ку</w:t>
            </w:r>
            <w:r w:rsidRPr="00356965">
              <w:rPr>
                <w:b w:val="0"/>
                <w:sz w:val="24"/>
              </w:rPr>
              <w:softHyphen/>
              <w:t>щение и взаимодействие со сверстниками; проявляют выручки) дисциплинированность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11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Совершенствование навыков лазанья и перелез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ния по гимнастич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ской стенке. Обучение упражнениям, направленным на формирование правильной осанки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Организационные приемы лазанья на гимнастической стенке.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Учить вы</w:t>
            </w:r>
            <w:r w:rsidRPr="00356965">
              <w:rPr>
                <w:rStyle w:val="Exact"/>
                <w:sz w:val="24"/>
                <w:szCs w:val="24"/>
              </w:rPr>
              <w:softHyphen/>
              <w:t>полнять упражне</w:t>
            </w:r>
            <w:r w:rsidRPr="00356965">
              <w:rPr>
                <w:rStyle w:val="Exact"/>
                <w:sz w:val="24"/>
                <w:szCs w:val="24"/>
              </w:rPr>
              <w:softHyphen/>
              <w:t>ния на гимнасти</w:t>
            </w:r>
            <w:r w:rsidRPr="00356965">
              <w:rPr>
                <w:rStyle w:val="Exact"/>
                <w:sz w:val="24"/>
                <w:szCs w:val="24"/>
              </w:rPr>
              <w:softHyphen/>
              <w:t>ческой стенке, соблюдая правила безопасности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Научатся: выполнять упражнения на гимнастической стенке; соблюдать правила поведения и предупреждения травматизма во время з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нятий физическими упра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нениями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40"/>
                <w:b w:val="0"/>
                <w:i w:val="0"/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rStyle w:val="40"/>
                <w:b w:val="0"/>
                <w:i w:val="0"/>
                <w:sz w:val="24"/>
                <w:szCs w:val="24"/>
              </w:rPr>
              <w:t>ставят и формулируют проблемы; ориентируются в разнообразии способов решения задач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выполняют действия в соответствии с поставленной задачей и условиями ее реализации; ис</w:t>
            </w:r>
            <w:r w:rsidRPr="00356965">
              <w:rPr>
                <w:sz w:val="24"/>
                <w:szCs w:val="24"/>
              </w:rPr>
              <w:softHyphen/>
              <w:t>пользуют установленные правила в контроле способа решения.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40"/>
                <w:sz w:val="24"/>
                <w:szCs w:val="24"/>
              </w:rPr>
              <w:t>Коммуникативные:</w:t>
            </w:r>
            <w:r w:rsidRPr="00356965">
              <w:rPr>
                <w:rStyle w:val="31"/>
                <w:sz w:val="24"/>
                <w:szCs w:val="24"/>
              </w:rPr>
              <w:t xml:space="preserve"> </w:t>
            </w:r>
            <w:r w:rsidRPr="00356965">
              <w:rPr>
                <w:b w:val="0"/>
                <w:sz w:val="24"/>
              </w:rPr>
              <w:t>формулируют вопросы, обращаются за помощью; договариваются о распределении функций и ролей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доброжелательное взаимодействие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пли</w:t>
            </w:r>
            <w:r w:rsidRPr="00356965">
              <w:rPr>
                <w:b w:val="0"/>
                <w:sz w:val="24"/>
              </w:rPr>
              <w:softHyphen/>
              <w:t>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упорство в достижении по</w:t>
            </w:r>
            <w:r w:rsidRPr="00356965">
              <w:rPr>
                <w:b w:val="0"/>
                <w:sz w:val="24"/>
              </w:rPr>
              <w:softHyphen/>
              <w:t>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12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tabs>
                <w:tab w:val="left" w:pos="189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упражнениям полосы  препятствий. Совершенствование упражнений «стойка на лопатках»,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tabs>
                <w:tab w:val="left" w:pos="0"/>
                <w:tab w:val="left" w:pos="189"/>
                <w:tab w:val="left" w:pos="973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«мост», «лодоч</w:t>
            </w:r>
            <w:r w:rsidRPr="00356965">
              <w:rPr>
                <w:sz w:val="24"/>
                <w:szCs w:val="24"/>
              </w:rPr>
              <w:softHyphen/>
              <w:t>ка», «рыбка»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педагогика сотрудничества,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Из каких этапов состоит полоса препятствий?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Развивать двигательные ка</w:t>
            </w:r>
            <w:r w:rsidRPr="00356965">
              <w:rPr>
                <w:rStyle w:val="Exact"/>
                <w:b w:val="0"/>
                <w:sz w:val="24"/>
              </w:rPr>
              <w:softHyphen/>
              <w:t>чества, выносли</w:t>
            </w:r>
            <w:r w:rsidRPr="00356965">
              <w:rPr>
                <w:rStyle w:val="Exact"/>
                <w:b w:val="0"/>
                <w:sz w:val="24"/>
              </w:rPr>
              <w:softHyphen/>
              <w:t>вость, быстроту во время преодо</w:t>
            </w:r>
            <w:r w:rsidRPr="00356965">
              <w:rPr>
                <w:rStyle w:val="Exact"/>
                <w:b w:val="0"/>
                <w:sz w:val="24"/>
              </w:rPr>
              <w:softHyphen/>
              <w:t>ления полосы пре</w:t>
            </w:r>
            <w:r w:rsidRPr="00356965">
              <w:rPr>
                <w:rStyle w:val="Exact"/>
                <w:b w:val="0"/>
                <w:sz w:val="24"/>
              </w:rPr>
              <w:softHyphen/>
              <w:t>пятствий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tabs>
                <w:tab w:val="left" w:pos="199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Научатся: самостоятельно контроли</w:t>
            </w:r>
            <w:r w:rsidRPr="00356965">
              <w:rPr>
                <w:sz w:val="24"/>
                <w:szCs w:val="24"/>
              </w:rPr>
              <w:softHyphen/>
              <w:t>ровать качество выполнения упражнений акробатики; соблюдать правила безо</w:t>
            </w:r>
            <w:r w:rsidRPr="00356965">
              <w:rPr>
                <w:sz w:val="24"/>
                <w:szCs w:val="24"/>
              </w:rPr>
              <w:softHyphen/>
              <w:t>пасности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 xml:space="preserve">формулируют учебные задачи вместе с учителем; вносят изменения в план действия. </w:t>
            </w:r>
            <w:r w:rsidRPr="00356965">
              <w:rPr>
                <w:rStyle w:val="40"/>
                <w:b w:val="0"/>
                <w:sz w:val="24"/>
                <w:szCs w:val="24"/>
              </w:rPr>
              <w:t>Коммуникативные: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используют речь для регуляции своего дейст</w:t>
            </w:r>
            <w:r w:rsidRPr="00356965">
              <w:rPr>
                <w:sz w:val="24"/>
                <w:szCs w:val="24"/>
              </w:rPr>
              <w:softHyphen/>
              <w:t>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Ориентируются на активное общение и взаимодействие со сверстниками; проявляют дисцип</w:t>
            </w:r>
            <w:r w:rsidRPr="00356965">
              <w:rPr>
                <w:sz w:val="24"/>
                <w:szCs w:val="24"/>
              </w:rPr>
              <w:softHyphen/>
              <w:t>линированность, трудолюбие и упорство в достижении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12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tabs>
                <w:tab w:val="left" w:pos="0"/>
                <w:tab w:val="right" w:pos="2568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раз- Ком- мыканию и смы- бини- канию пристав- рован</w:t>
            </w:r>
            <w:r w:rsidRPr="00356965">
              <w:rPr>
                <w:sz w:val="24"/>
                <w:szCs w:val="24"/>
              </w:rPr>
              <w:softHyphen/>
              <w:t>ным шагом</w:t>
            </w:r>
            <w:r w:rsidRPr="00356965">
              <w:rPr>
                <w:sz w:val="24"/>
                <w:szCs w:val="24"/>
              </w:rPr>
              <w:tab/>
              <w:t>ный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tabs>
                <w:tab w:val="left" w:pos="0"/>
              </w:tabs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в шеренге. Раз</w:t>
            </w:r>
            <w:r w:rsidRPr="00356965">
              <w:rPr>
                <w:sz w:val="24"/>
                <w:szCs w:val="24"/>
              </w:rPr>
              <w:softHyphen/>
              <w:t>витие ловкости в перемещении по гимнастическим стенкам. Совершенствование техники выполнения кувырков вперед. Разучивание игры «Ноги на весу»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 xml:space="preserve">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развивающего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 правильно выполнять перестроения в шеренгах?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внимание при выполнении перестроения в шеренге, ловкость при перемещении по гимнастическим стенкам; совершенствовать навыки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 кувырков вперед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Научатся: выполнять упражнения для развития внимания, ловкости и координации; солюдать правила поведения и предупреждения травматизма во вр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мя занятий физкультурой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самостоятельно ставят, формулиру</w:t>
            </w:r>
            <w:r w:rsidRPr="00356965">
              <w:rPr>
                <w:sz w:val="24"/>
                <w:szCs w:val="24"/>
              </w:rPr>
              <w:softHyphen/>
              <w:t>ют и решают учебную задачу; контролируют процесс и результат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40"/>
                <w:sz w:val="24"/>
                <w:szCs w:val="24"/>
              </w:rPr>
              <w:t>Регулятивные:</w:t>
            </w:r>
            <w:r w:rsidRPr="00356965">
              <w:rPr>
                <w:rStyle w:val="31"/>
                <w:sz w:val="24"/>
                <w:szCs w:val="24"/>
              </w:rPr>
              <w:t xml:space="preserve"> </w:t>
            </w:r>
            <w:r w:rsidRPr="00356965">
              <w:rPr>
                <w:b w:val="0"/>
                <w:sz w:val="24"/>
              </w:rPr>
              <w:t>планируют свои действия в соответс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вии с поставленной задачей и условиями ее реализации;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Коммуникативные: формулируют собственное мнение и позицию; договаривабтся и приходят к общему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целей; умеют управлять эмоциями при общении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12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Обучение лазанью по канату. совершенствование упражнений с гимнастическими палками. Игра «Ноги на в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су»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 xml:space="preserve">Здоровьесбережения, самоанализа и коррекции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Организационные приемы лазанья по канату.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лазанью по канату, соблюдая правила езопасности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Научатся: выполнять упражнения для развития внимания, ловкости и координации; солюдать правила поведения и предупреждения травматизма во время занятий физкультурой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Познавательные: самостоятельно выделяют и формулируют цели и способы их осуществления; осуществляют поиск необходимой информ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ции.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Регулятивные: оценивают правильность выполнения действия,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Коммуникативные: ориентируются на позицию партн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ра в общении и взаимоде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ствии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Ориентируются на активное общение и взаимодействие со сверстниками; проявляют дисцип</w:t>
            </w:r>
            <w:r w:rsidRPr="00356965">
              <w:rPr>
                <w:sz w:val="24"/>
                <w:szCs w:val="24"/>
              </w:rPr>
              <w:softHyphen/>
              <w:t>линированность, трудолюбие и упорство в достижении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13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вращению обруча и упражнениям разминки с обручами. Развитие выносливости в круговой тренировке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 xml:space="preserve">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развивающего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Какова эта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ность обучения вращению оруча?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технике вращения обруча; совершенствовать умение выполнять упражнения круговой тренировки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Научатся: вращать 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руч разными способами; распределять свои силы во время выполнения круг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вой трениро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самостоятельно ставят, формулиру</w:t>
            </w:r>
            <w:r w:rsidRPr="00356965">
              <w:rPr>
                <w:sz w:val="24"/>
                <w:szCs w:val="24"/>
              </w:rPr>
              <w:softHyphen/>
              <w:t>ют и решают учебную задачу; контролируют процесс и результат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40"/>
                <w:sz w:val="24"/>
                <w:szCs w:val="24"/>
              </w:rPr>
              <w:t>Регулятивные:</w:t>
            </w:r>
            <w:r w:rsidRPr="00356965">
              <w:rPr>
                <w:rStyle w:val="31"/>
                <w:sz w:val="24"/>
                <w:szCs w:val="24"/>
              </w:rPr>
              <w:t xml:space="preserve"> </w:t>
            </w:r>
            <w:r w:rsidRPr="00356965">
              <w:rPr>
                <w:b w:val="0"/>
                <w:sz w:val="24"/>
              </w:rPr>
              <w:t>планируют свои действия в соответс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вии с поставленной задачей и условиями ее реализации; адек- 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Коммуникативные: формулируют собственное мнение и позицию; договаривабтся и приходят к общему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различных нестандартных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13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гибко</w:t>
            </w:r>
            <w:r w:rsidRPr="00356965">
              <w:rPr>
                <w:sz w:val="24"/>
                <w:szCs w:val="24"/>
              </w:rPr>
              <w:softHyphen/>
              <w:t>сти в упражне</w:t>
            </w:r>
            <w:r w:rsidRPr="00356965">
              <w:rPr>
                <w:sz w:val="24"/>
                <w:szCs w:val="24"/>
              </w:rPr>
              <w:softHyphen/>
              <w:t>нии «шпагат». Совершенство</w:t>
            </w:r>
            <w:r w:rsidRPr="00356965">
              <w:rPr>
                <w:sz w:val="24"/>
                <w:szCs w:val="24"/>
              </w:rPr>
              <w:softHyphen/>
              <w:t>вание лазанья по гимнастиче</w:t>
            </w:r>
            <w:r w:rsidRPr="00356965">
              <w:rPr>
                <w:sz w:val="24"/>
                <w:szCs w:val="24"/>
              </w:rPr>
              <w:softHyphen/>
              <w:t>ской стенке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развития критического мышления, </w:t>
            </w:r>
            <w:r w:rsidRPr="00356965">
              <w:rPr>
                <w:rStyle w:val="91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Какие упражнения используют для развития гибкости?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для развития гибкости; совер</w:t>
            </w:r>
            <w:r w:rsidRPr="00356965">
              <w:rPr>
                <w:b w:val="0"/>
                <w:sz w:val="24"/>
              </w:rPr>
              <w:softHyphen/>
              <w:t>шенствовать лаза</w:t>
            </w:r>
            <w:r w:rsidRPr="00356965">
              <w:rPr>
                <w:b w:val="0"/>
                <w:sz w:val="24"/>
              </w:rPr>
              <w:softHyphen/>
              <w:t>нье по гимнастиче</w:t>
            </w:r>
            <w:r w:rsidRPr="00356965">
              <w:rPr>
                <w:b w:val="0"/>
                <w:sz w:val="24"/>
              </w:rPr>
              <w:softHyphen/>
              <w:t>ской стенке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правильно выполнять шпа</w:t>
            </w:r>
            <w:r w:rsidRPr="00356965">
              <w:rPr>
                <w:sz w:val="24"/>
                <w:szCs w:val="24"/>
              </w:rPr>
              <w:softHyphen/>
              <w:t>гат; соблюдать правила пове</w:t>
            </w:r>
            <w:r w:rsidRPr="00356965">
              <w:rPr>
                <w:sz w:val="24"/>
                <w:szCs w:val="24"/>
              </w:rPr>
              <w:softHyphen/>
              <w:t>дения и предупреждения травматизма во время физ</w:t>
            </w:r>
            <w:r w:rsidRPr="00356965">
              <w:rPr>
                <w:sz w:val="24"/>
                <w:szCs w:val="24"/>
              </w:rPr>
              <w:softHyphen/>
              <w:t>культурных занятий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поставленных задач; определяют и кратко характеризуют физическую культуру как занятия физическими упраж</w:t>
            </w:r>
            <w:r w:rsidRPr="00356965">
              <w:rPr>
                <w:sz w:val="24"/>
                <w:szCs w:val="24"/>
              </w:rPr>
              <w:softHyphen/>
              <w:t>нениями.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договариваются о распределении функций и ролей в совместной деятельности; 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Понимают значение знаний для человека и принимают его; раскрывают внутреннюю позицию школьника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3972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13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лаза</w:t>
            </w:r>
            <w:r w:rsidRPr="00356965">
              <w:rPr>
                <w:sz w:val="24"/>
                <w:szCs w:val="24"/>
              </w:rPr>
              <w:softHyphen/>
              <w:t>нью и перелеза-нию по гимна</w:t>
            </w:r>
            <w:r w:rsidRPr="00356965">
              <w:rPr>
                <w:sz w:val="24"/>
                <w:szCs w:val="24"/>
              </w:rPr>
              <w:softHyphen/>
              <w:t>стической стен</w:t>
            </w:r>
            <w:r w:rsidRPr="00356965">
              <w:rPr>
                <w:sz w:val="24"/>
                <w:szCs w:val="24"/>
              </w:rPr>
              <w:softHyphen/>
              <w:t>ке различными способами. Совершенствова</w:t>
            </w:r>
            <w:r w:rsidRPr="00356965">
              <w:rPr>
                <w:sz w:val="24"/>
                <w:szCs w:val="24"/>
              </w:rPr>
              <w:softHyphen/>
              <w:t>ние лазанья по канату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развития навыков самодиагностики, </w:t>
            </w:r>
            <w:r w:rsidRPr="00356965">
              <w:rPr>
                <w:rStyle w:val="91"/>
                <w:sz w:val="24"/>
                <w:szCs w:val="24"/>
              </w:rPr>
              <w:t>проблемного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Какие бывают спо</w:t>
            </w:r>
            <w:r w:rsidRPr="00356965">
              <w:rPr>
                <w:sz w:val="24"/>
                <w:szCs w:val="24"/>
              </w:rPr>
              <w:softHyphen/>
              <w:t>собы перелезания по гимнастической стенке? Как совершенствовать лазанье по канату?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перелезанию по гимнастической стенке; закреплять навык лазанья по канату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лазанье и перелезание через гимнастические снаряды; соблюдать правила безопасности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реализации; адек</w:t>
            </w:r>
            <w:r w:rsidRPr="00356965">
              <w:rPr>
                <w:sz w:val="24"/>
                <w:szCs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различных нестандартных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14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</w:t>
            </w:r>
            <w:r w:rsidRPr="00356965">
              <w:rPr>
                <w:sz w:val="24"/>
                <w:szCs w:val="24"/>
              </w:rPr>
              <w:softHyphen/>
              <w:t>нениям для раз</w:t>
            </w:r>
            <w:r w:rsidRPr="00356965">
              <w:rPr>
                <w:sz w:val="24"/>
                <w:szCs w:val="24"/>
              </w:rPr>
              <w:softHyphen/>
              <w:t>вития равнове</w:t>
            </w:r>
            <w:r w:rsidRPr="00356965">
              <w:rPr>
                <w:sz w:val="24"/>
                <w:szCs w:val="24"/>
              </w:rPr>
              <w:softHyphen/>
              <w:t>сия и координации: упоры и равновесия на руках и голове на одной ноге. Разучивание игры «Третий лишний»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 помощью каких упражнений мож</w:t>
            </w:r>
            <w:r w:rsidRPr="00356965">
              <w:rPr>
                <w:sz w:val="24"/>
                <w:szCs w:val="24"/>
              </w:rPr>
              <w:softHyphen/>
              <w:t>но развивать коор</w:t>
            </w:r>
            <w:r w:rsidRPr="00356965">
              <w:rPr>
                <w:sz w:val="24"/>
                <w:szCs w:val="24"/>
              </w:rPr>
              <w:softHyphen/>
              <w:t>динацию и равно</w:t>
            </w:r>
            <w:r w:rsidRPr="00356965">
              <w:rPr>
                <w:sz w:val="24"/>
                <w:szCs w:val="24"/>
              </w:rPr>
              <w:softHyphen/>
              <w:t>весие?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выполнять упоры и равновесия разны</w:t>
            </w:r>
            <w:r w:rsidRPr="00356965">
              <w:rPr>
                <w:b w:val="0"/>
                <w:sz w:val="24"/>
              </w:rPr>
              <w:softHyphen/>
              <w:t>ми способами; раз</w:t>
            </w:r>
            <w:r w:rsidRPr="00356965">
              <w:rPr>
                <w:b w:val="0"/>
                <w:sz w:val="24"/>
              </w:rPr>
              <w:softHyphen/>
              <w:t>вивать двигательные качества, выносли</w:t>
            </w:r>
            <w:r w:rsidRPr="00356965">
              <w:rPr>
                <w:b w:val="0"/>
                <w:sz w:val="24"/>
              </w:rPr>
              <w:softHyphen/>
              <w:t>вость, быстроту при проведении подвижных игр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- самостоятель</w:t>
            </w:r>
            <w:r w:rsidRPr="00356965">
              <w:rPr>
                <w:sz w:val="24"/>
                <w:szCs w:val="24"/>
              </w:rPr>
              <w:softHyphen/>
              <w:t>но подбирать физические уп</w:t>
            </w:r>
            <w:r w:rsidRPr="00356965">
              <w:rPr>
                <w:sz w:val="24"/>
                <w:szCs w:val="24"/>
              </w:rPr>
              <w:softHyphen/>
              <w:t>ражнения раз</w:t>
            </w:r>
            <w:r w:rsidRPr="00356965">
              <w:rPr>
                <w:sz w:val="24"/>
                <w:szCs w:val="24"/>
              </w:rPr>
              <w:softHyphen/>
              <w:t>личной целевой направленности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подвиж</w:t>
            </w:r>
            <w:r w:rsidRPr="00356965">
              <w:rPr>
                <w:sz w:val="24"/>
                <w:szCs w:val="24"/>
              </w:rPr>
              <w:softHyphen/>
              <w:t>ные игры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ставят, формулируют и решают учебную задачу; контролируют процесс и ре</w:t>
            </w:r>
            <w:r w:rsidRPr="00356965">
              <w:rPr>
                <w:sz w:val="24"/>
                <w:szCs w:val="24"/>
              </w:rPr>
              <w:softHyphen/>
              <w:t>зультат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оценивают правильность выполнения действия; адекватно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формулируют вопросы; ориент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общении и взаимоде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доброжелательное об</w:t>
            </w:r>
            <w:r w:rsidRPr="00356965">
              <w:rPr>
                <w:b w:val="0"/>
                <w:sz w:val="24"/>
              </w:rPr>
              <w:softHyphen/>
              <w:t>щение и взаимодействие со сверстниками; проявляют дисциплинированность, трудолюбие и упорство в дости</w:t>
            </w:r>
            <w:r w:rsidRPr="00356965">
              <w:rPr>
                <w:b w:val="0"/>
                <w:sz w:val="24"/>
              </w:rPr>
              <w:softHyphen/>
              <w:t>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14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упражнениям на гимнастических скамейках. Совершенство</w:t>
            </w:r>
            <w:r w:rsidRPr="00356965">
              <w:rPr>
                <w:sz w:val="24"/>
                <w:szCs w:val="24"/>
              </w:rPr>
              <w:softHyphen/>
              <w:t>вание лазанья и перелезания по гимнастиче</w:t>
            </w:r>
            <w:r w:rsidRPr="00356965">
              <w:rPr>
                <w:sz w:val="24"/>
                <w:szCs w:val="24"/>
              </w:rPr>
              <w:softHyphen/>
              <w:t>ской стенке. Разучивание игры «Бездом</w:t>
            </w:r>
            <w:r w:rsidRPr="00356965">
              <w:rPr>
                <w:sz w:val="24"/>
                <w:szCs w:val="24"/>
              </w:rPr>
              <w:softHyphen/>
              <w:t>ный заяц». Игра «Удочка»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</w:t>
            </w:r>
            <w:r w:rsidRPr="00356965">
              <w:rPr>
                <w:rStyle w:val="91"/>
                <w:sz w:val="24"/>
                <w:szCs w:val="24"/>
              </w:rPr>
              <w:t>проблемного обучения,</w:t>
            </w:r>
            <w:r w:rsidRPr="00356965">
              <w:rPr>
                <w:sz w:val="24"/>
                <w:szCs w:val="24"/>
              </w:rPr>
              <w:t xml:space="preserve"> </w:t>
            </w:r>
            <w:r w:rsidRPr="00356965">
              <w:rPr>
                <w:rStyle w:val="91"/>
                <w:sz w:val="24"/>
                <w:szCs w:val="24"/>
              </w:rPr>
              <w:t>коллективного взаимного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Какие подвижные игры можно вы</w:t>
            </w:r>
            <w:r w:rsidRPr="00356965">
              <w:rPr>
                <w:sz w:val="24"/>
                <w:szCs w:val="24"/>
              </w:rPr>
              <w:softHyphen/>
              <w:t>полнять с помо</w:t>
            </w:r>
            <w:r w:rsidRPr="00356965">
              <w:rPr>
                <w:sz w:val="24"/>
                <w:szCs w:val="24"/>
              </w:rPr>
              <w:softHyphen/>
              <w:t>щью гимнастиче</w:t>
            </w:r>
            <w:r w:rsidRPr="00356965">
              <w:rPr>
                <w:sz w:val="24"/>
                <w:szCs w:val="24"/>
              </w:rPr>
              <w:softHyphen/>
              <w:t>ских снарядов и инвентаря?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ния, используя гимнастические снаряды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регулировать физическую нагрузку во вре</w:t>
            </w:r>
            <w:r w:rsidRPr="00356965">
              <w:rPr>
                <w:sz w:val="24"/>
                <w:szCs w:val="24"/>
              </w:rPr>
              <w:softHyphen/>
              <w:t>мя физкультур</w:t>
            </w:r>
            <w:r w:rsidRPr="00356965">
              <w:rPr>
                <w:sz w:val="24"/>
                <w:szCs w:val="24"/>
              </w:rPr>
              <w:softHyphen/>
              <w:t>ных занятий; взаимодейст</w:t>
            </w:r>
            <w:r w:rsidRPr="00356965">
              <w:rPr>
                <w:sz w:val="24"/>
                <w:szCs w:val="24"/>
              </w:rPr>
              <w:softHyphen/>
              <w:t>вовать со сверстниками по правилам проведения игровых упраж</w:t>
            </w:r>
            <w:r w:rsidRPr="00356965">
              <w:rPr>
                <w:sz w:val="24"/>
                <w:szCs w:val="24"/>
              </w:rPr>
              <w:softHyphen/>
              <w:t>нений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формулируют про</w:t>
            </w:r>
            <w:r w:rsidRPr="00356965">
              <w:rPr>
                <w:sz w:val="24"/>
                <w:szCs w:val="24"/>
              </w:rPr>
              <w:softHyphen/>
              <w:t>блемы; ориентируются в разнообразии способов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выполняют действия в соответствии с поставленной задачей и условиями ее реализации; ис</w:t>
            </w:r>
            <w:r w:rsidRPr="00356965">
              <w:rPr>
                <w:sz w:val="24"/>
                <w:szCs w:val="24"/>
              </w:rPr>
              <w:softHyphen/>
              <w:t>пользуют установленные правила в контроле способа решения.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вопросы, обращаются за помощью; договариваются о распределении функций и ролей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>Личностные:</w:t>
            </w:r>
            <w:r w:rsidRPr="00356965">
              <w:rPr>
                <w:b w:val="0"/>
                <w:sz w:val="24"/>
              </w:rPr>
              <w:t>ориентируются на доброжелательное об</w:t>
            </w:r>
            <w:r w:rsidRPr="00356965">
              <w:rPr>
                <w:b w:val="0"/>
                <w:sz w:val="24"/>
              </w:rPr>
              <w:softHyphen/>
              <w:t>щение и взаимодействие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дисциплинированность, трудолюбие и упорство в дости</w:t>
            </w:r>
            <w:r w:rsidRPr="00356965">
              <w:rPr>
                <w:b w:val="0"/>
                <w:sz w:val="24"/>
              </w:rPr>
              <w:softHyphen/>
              <w:t>жении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3493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14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ловко</w:t>
            </w:r>
            <w:r w:rsidRPr="00356965">
              <w:rPr>
                <w:sz w:val="24"/>
                <w:szCs w:val="24"/>
              </w:rPr>
              <w:softHyphen/>
              <w:t>сти и координа</w:t>
            </w:r>
            <w:r w:rsidRPr="00356965">
              <w:rPr>
                <w:sz w:val="24"/>
                <w:szCs w:val="24"/>
              </w:rPr>
              <w:softHyphen/>
              <w:t>ции в упражне</w:t>
            </w:r>
            <w:r w:rsidRPr="00356965">
              <w:rPr>
                <w:sz w:val="24"/>
                <w:szCs w:val="24"/>
              </w:rPr>
              <w:softHyphen/>
              <w:t>ниях полосы препятствий. Совершенство</w:t>
            </w:r>
            <w:r w:rsidRPr="00356965">
              <w:rPr>
                <w:sz w:val="24"/>
                <w:szCs w:val="24"/>
              </w:rPr>
              <w:softHyphen/>
              <w:t>вание безопас</w:t>
            </w:r>
            <w:r w:rsidRPr="00356965">
              <w:rPr>
                <w:sz w:val="24"/>
                <w:szCs w:val="24"/>
              </w:rPr>
              <w:softHyphen/>
              <w:t>ного выполне</w:t>
            </w:r>
            <w:r w:rsidRPr="00356965">
              <w:rPr>
                <w:sz w:val="24"/>
                <w:szCs w:val="24"/>
              </w:rPr>
              <w:softHyphen/>
              <w:t>ния акробатиче</w:t>
            </w:r>
            <w:r w:rsidRPr="00356965">
              <w:rPr>
                <w:sz w:val="24"/>
                <w:szCs w:val="24"/>
              </w:rPr>
              <w:softHyphen/>
              <w:t>ских упражне</w:t>
            </w:r>
            <w:r w:rsidRPr="00356965">
              <w:rPr>
                <w:sz w:val="24"/>
                <w:szCs w:val="24"/>
              </w:rPr>
              <w:softHyphen/>
              <w:t>ний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Какие качества развиваются при преодолении поло</w:t>
            </w:r>
            <w:r w:rsidRPr="00356965">
              <w:rPr>
                <w:sz w:val="24"/>
                <w:szCs w:val="24"/>
              </w:rPr>
              <w:softHyphen/>
              <w:t>сы препятствий?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акробат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ки, соблюдая правила безопасности; совершенствовать лазанье, перелезание по гимнасти</w:t>
            </w:r>
            <w:r w:rsidRPr="00356965">
              <w:rPr>
                <w:b w:val="0"/>
                <w:sz w:val="24"/>
              </w:rPr>
              <w:softHyphen/>
              <w:t>ческой стенке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самостоятель</w:t>
            </w:r>
            <w:r w:rsidRPr="00356965">
              <w:rPr>
                <w:sz w:val="24"/>
                <w:szCs w:val="24"/>
              </w:rPr>
              <w:softHyphen/>
              <w:t>но контролиро</w:t>
            </w:r>
            <w:r w:rsidRPr="00356965">
              <w:rPr>
                <w:sz w:val="24"/>
                <w:szCs w:val="24"/>
              </w:rPr>
              <w:softHyphen/>
              <w:t>вать качество выполнения упражнений; выполнять упражнения с использовани</w:t>
            </w:r>
            <w:r w:rsidRPr="00356965">
              <w:rPr>
                <w:sz w:val="24"/>
                <w:szCs w:val="24"/>
              </w:rPr>
              <w:softHyphen/>
              <w:t>ем гимнастиче</w:t>
            </w:r>
            <w:r w:rsidRPr="00356965">
              <w:rPr>
                <w:sz w:val="24"/>
                <w:szCs w:val="24"/>
              </w:rPr>
              <w:softHyphen/>
              <w:t>ских снарядов, инвентаря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ставят, формулируют и решают учебную задачу; контролируют процесс и ре</w:t>
            </w:r>
            <w:r w:rsidRPr="00356965">
              <w:rPr>
                <w:sz w:val="24"/>
                <w:szCs w:val="24"/>
              </w:rPr>
              <w:softHyphen/>
              <w:t>зультат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используют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целей; умеют управлять своими эмоциями в различных нестан</w:t>
            </w:r>
            <w:r w:rsidRPr="00356965">
              <w:rPr>
                <w:b w:val="0"/>
                <w:sz w:val="24"/>
              </w:rPr>
              <w:softHyphen/>
              <w:t>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15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но</w:t>
            </w:r>
            <w:r w:rsidRPr="00356965">
              <w:rPr>
                <w:sz w:val="24"/>
                <w:szCs w:val="24"/>
              </w:rPr>
              <w:softHyphen/>
              <w:t>вым парным упражнениям. Совершенство</w:t>
            </w:r>
            <w:r w:rsidRPr="00356965">
              <w:rPr>
                <w:sz w:val="24"/>
                <w:szCs w:val="24"/>
              </w:rPr>
              <w:softHyphen/>
              <w:t>вание выучен</w:t>
            </w:r>
            <w:r w:rsidRPr="00356965">
              <w:rPr>
                <w:sz w:val="24"/>
                <w:szCs w:val="24"/>
              </w:rPr>
              <w:softHyphen/>
              <w:t>ных упражне</w:t>
            </w:r>
            <w:r w:rsidRPr="00356965">
              <w:rPr>
                <w:sz w:val="24"/>
                <w:szCs w:val="24"/>
              </w:rPr>
              <w:softHyphen/>
              <w:t>ний в парах. Разучивание игры «Чехарда»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</w:t>
            </w:r>
            <w:r w:rsidRPr="00356965">
              <w:rPr>
                <w:rStyle w:val="91"/>
                <w:sz w:val="24"/>
                <w:szCs w:val="24"/>
              </w:rPr>
              <w:t>коллективного взаимного обучения,</w:t>
            </w:r>
            <w:r w:rsidRPr="00356965">
              <w:rPr>
                <w:sz w:val="24"/>
                <w:szCs w:val="24"/>
              </w:rPr>
              <w:t xml:space="preserve"> </w:t>
            </w:r>
            <w:r w:rsidRPr="00356965">
              <w:rPr>
                <w:rStyle w:val="91"/>
                <w:sz w:val="24"/>
                <w:szCs w:val="24"/>
              </w:rPr>
              <w:t>проблемного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Правила выполне</w:t>
            </w:r>
            <w:r w:rsidRPr="00356965">
              <w:rPr>
                <w:sz w:val="24"/>
                <w:szCs w:val="24"/>
              </w:rPr>
              <w:softHyphen/>
              <w:t>ния упражнений в парах.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упражне</w:t>
            </w:r>
            <w:r w:rsidRPr="00356965">
              <w:rPr>
                <w:b w:val="0"/>
                <w:sz w:val="24"/>
              </w:rPr>
              <w:softHyphen/>
              <w:t>ния акробатики в парах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акробатические упражнения с помощью партнера; взаимодейст</w:t>
            </w:r>
            <w:r w:rsidRPr="00356965">
              <w:rPr>
                <w:sz w:val="24"/>
                <w:szCs w:val="24"/>
              </w:rPr>
              <w:softHyphen/>
              <w:t>вовать со свер</w:t>
            </w:r>
            <w:r w:rsidRPr="00356965">
              <w:rPr>
                <w:sz w:val="24"/>
                <w:szCs w:val="24"/>
              </w:rPr>
              <w:softHyphen/>
              <w:t>стниками по правилам проведения игровых упражнений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ориентируются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формулируют учебные задачи вместе с учителем; вносят изменения в план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формулируют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целей; умеют управлять эмоциями при общении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</w:t>
            </w:r>
            <w:r w:rsidRPr="00356965">
              <w:rPr>
                <w:b w:val="0"/>
                <w:sz w:val="24"/>
              </w:rPr>
              <w:softHyphen/>
              <w:t>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15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Совершенство</w:t>
            </w:r>
            <w:r w:rsidRPr="00356965">
              <w:rPr>
                <w:sz w:val="24"/>
                <w:szCs w:val="24"/>
              </w:rPr>
              <w:softHyphen/>
              <w:t>вание и услож</w:t>
            </w:r>
            <w:r w:rsidRPr="00356965">
              <w:rPr>
                <w:sz w:val="24"/>
                <w:szCs w:val="24"/>
              </w:rPr>
              <w:softHyphen/>
              <w:t>нение упражне</w:t>
            </w:r>
            <w:r w:rsidRPr="00356965">
              <w:rPr>
                <w:sz w:val="24"/>
                <w:szCs w:val="24"/>
              </w:rPr>
              <w:softHyphen/>
              <w:t>ния полосы препятствий. Соверше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ство</w:t>
            </w:r>
            <w:r w:rsidRPr="00356965">
              <w:rPr>
                <w:sz w:val="24"/>
                <w:szCs w:val="24"/>
              </w:rPr>
              <w:softHyphen/>
              <w:t>вание акробати</w:t>
            </w:r>
            <w:r w:rsidRPr="00356965">
              <w:rPr>
                <w:sz w:val="24"/>
                <w:szCs w:val="24"/>
              </w:rPr>
              <w:softHyphen/>
              <w:t>ческих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</w:t>
            </w:r>
            <w:r w:rsidRPr="00356965">
              <w:rPr>
                <w:sz w:val="24"/>
                <w:szCs w:val="24"/>
              </w:rPr>
              <w:softHyphen/>
              <w:t>нений и ОРУ на ги</w:t>
            </w:r>
            <w:r w:rsidRPr="00356965">
              <w:rPr>
                <w:sz w:val="24"/>
                <w:szCs w:val="24"/>
              </w:rPr>
              <w:t>м</w:t>
            </w:r>
            <w:r w:rsidRPr="00356965">
              <w:rPr>
                <w:sz w:val="24"/>
                <w:szCs w:val="24"/>
              </w:rPr>
              <w:t>настиче</w:t>
            </w:r>
            <w:r w:rsidRPr="00356965">
              <w:rPr>
                <w:sz w:val="24"/>
                <w:szCs w:val="24"/>
              </w:rPr>
              <w:softHyphen/>
              <w:t>ской скамейке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Применение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развития критического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развивать вы</w:t>
            </w:r>
            <w:r w:rsidRPr="00356965">
              <w:rPr>
                <w:sz w:val="24"/>
                <w:szCs w:val="24"/>
              </w:rPr>
              <w:softHyphen/>
              <w:t>носливость, лов</w:t>
            </w:r>
            <w:r w:rsidRPr="00356965">
              <w:rPr>
                <w:sz w:val="24"/>
                <w:szCs w:val="24"/>
              </w:rPr>
              <w:softHyphen/>
              <w:t>кость и координа</w:t>
            </w:r>
            <w:r w:rsidRPr="00356965">
              <w:rPr>
                <w:sz w:val="24"/>
                <w:szCs w:val="24"/>
              </w:rPr>
              <w:softHyphen/>
              <w:t>цию?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выполнять упражне</w:t>
            </w:r>
            <w:r w:rsidRPr="00356965">
              <w:rPr>
                <w:b w:val="0"/>
                <w:sz w:val="24"/>
              </w:rPr>
              <w:softHyphen/>
              <w:t>ния на гимнасти</w:t>
            </w:r>
            <w:r w:rsidRPr="00356965">
              <w:rPr>
                <w:b w:val="0"/>
                <w:sz w:val="24"/>
              </w:rPr>
              <w:softHyphen/>
              <w:t>ческой скамейке разными спос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ба</w:t>
            </w:r>
            <w:r w:rsidRPr="00356965">
              <w:rPr>
                <w:b w:val="0"/>
                <w:sz w:val="24"/>
              </w:rPr>
              <w:softHyphen/>
              <w:t>ми; развивать координац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онные сп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собности при выпо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нении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ражнений акробатики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акробатические упражнения с помощью гимнастич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ских снарядов; самостоятель</w:t>
            </w:r>
            <w:r w:rsidRPr="00356965">
              <w:rPr>
                <w:sz w:val="24"/>
                <w:szCs w:val="24"/>
              </w:rPr>
              <w:softHyphen/>
              <w:t>но контролиро</w:t>
            </w:r>
            <w:r w:rsidRPr="00356965">
              <w:rPr>
                <w:sz w:val="24"/>
                <w:szCs w:val="24"/>
              </w:rPr>
              <w:softHyphen/>
              <w:t>вать качество выполнения упражнений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осуществления; осуществляют поиск необходимой информации.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 xml:space="preserve">оценивают правильность выполнения действия; адекватно воспринимают оценку учителя. </w:t>
            </w: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ориентируются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Ориентируются на активное общение и взаимодействие со сверс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никами; пр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являют ди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циплинир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ванность, трудолюбие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15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Совершенство</w:t>
            </w:r>
            <w:r w:rsidRPr="00356965">
              <w:rPr>
                <w:sz w:val="24"/>
                <w:szCs w:val="24"/>
              </w:rPr>
              <w:softHyphen/>
              <w:t>вание прыжков на двух ногах разными спосо</w:t>
            </w:r>
            <w:r w:rsidRPr="00356965">
              <w:rPr>
                <w:sz w:val="24"/>
                <w:szCs w:val="24"/>
              </w:rPr>
              <w:softHyphen/>
              <w:t>бами. Обучение прыжкам на од</w:t>
            </w:r>
            <w:r w:rsidRPr="00356965">
              <w:rPr>
                <w:sz w:val="24"/>
                <w:szCs w:val="24"/>
              </w:rPr>
              <w:softHyphen/>
              <w:t>ной ноге и совершенствова</w:t>
            </w:r>
            <w:r w:rsidRPr="00356965">
              <w:rPr>
                <w:sz w:val="24"/>
                <w:szCs w:val="24"/>
              </w:rPr>
              <w:softHyphen/>
              <w:t>ние лазанья по канату. Разучивание игры «День и ночь»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развития критического мышления,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работать над распределением сил на дистанции?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прыжки на одной ноге, со скака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кой и в обруч, соблю</w:t>
            </w:r>
            <w:r w:rsidRPr="00356965">
              <w:rPr>
                <w:b w:val="0"/>
                <w:sz w:val="24"/>
              </w:rPr>
              <w:softHyphen/>
              <w:t>дая правила безо</w:t>
            </w:r>
            <w:r w:rsidRPr="00356965">
              <w:rPr>
                <w:b w:val="0"/>
                <w:sz w:val="24"/>
              </w:rPr>
              <w:softHyphen/>
              <w:t>пасности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</w:t>
            </w:r>
            <w:r w:rsidRPr="00356965">
              <w:rPr>
                <w:sz w:val="24"/>
                <w:szCs w:val="24"/>
              </w:rPr>
              <w:t xml:space="preserve"> выполнять прыжки на од</w:t>
            </w:r>
            <w:r w:rsidRPr="00356965">
              <w:rPr>
                <w:sz w:val="24"/>
                <w:szCs w:val="24"/>
              </w:rPr>
              <w:softHyphen/>
              <w:t>ной, двух ногах разными способами; соблюдать правила пове</w:t>
            </w:r>
            <w:r w:rsidRPr="00356965">
              <w:rPr>
                <w:sz w:val="24"/>
                <w:szCs w:val="24"/>
              </w:rPr>
              <w:softHyphen/>
              <w:t>дения и преду</w:t>
            </w:r>
            <w:r w:rsidRPr="00356965">
              <w:rPr>
                <w:sz w:val="24"/>
                <w:szCs w:val="24"/>
              </w:rPr>
              <w:softHyphen/>
              <w:t>преждения травматизма во время физкультурных занятий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определяют и формулируют пробле</w:t>
            </w:r>
            <w:r w:rsidRPr="00356965">
              <w:rPr>
                <w:sz w:val="24"/>
                <w:szCs w:val="24"/>
              </w:rPr>
              <w:softHyphen/>
              <w:t>мы; ориентируются в разнообразии способов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выполняют действия в соответствии с поставленной задачей и условиями ее реализации; используют установленные правила в контроле способа решения.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 </w:t>
            </w:r>
            <w:r w:rsidRPr="00356965">
              <w:rPr>
                <w:sz w:val="24"/>
                <w:szCs w:val="24"/>
              </w:rPr>
              <w:t>формулируют вопросы, обращаются за помощью; договариваются о распределении функций и ролей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различных нестандартных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16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right="-69"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Совершенс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во</w:t>
            </w:r>
            <w:r w:rsidRPr="00356965">
              <w:rPr>
                <w:sz w:val="24"/>
                <w:szCs w:val="24"/>
              </w:rPr>
              <w:softHyphen/>
              <w:t>вание 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зучен</w:t>
            </w:r>
            <w:r w:rsidRPr="00356965">
              <w:rPr>
                <w:sz w:val="24"/>
                <w:szCs w:val="24"/>
              </w:rPr>
              <w:softHyphen/>
              <w:t>ных 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нее общера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вивающих упражнений. Объяснение и разучив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ние игровых действий э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тафет «Вес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лые старты»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Применение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 xml:space="preserve">чества,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и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польз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вать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лученные навы</w:t>
            </w:r>
            <w:r w:rsidRPr="00356965">
              <w:rPr>
                <w:sz w:val="24"/>
                <w:szCs w:val="24"/>
              </w:rPr>
              <w:softHyphen/>
              <w:t>ки в процессе обу</w:t>
            </w:r>
            <w:r w:rsidRPr="00356965">
              <w:rPr>
                <w:sz w:val="24"/>
                <w:szCs w:val="24"/>
              </w:rPr>
              <w:softHyphen/>
              <w:t>чения?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tabs>
                <w:tab w:val="left" w:pos="2160"/>
              </w:tabs>
              <w:ind w:left="-124" w:right="-73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Закреплять умения и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выки правил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ного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 осн.видов движений; выполнять командные действия в э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тафете для з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крепления учебного м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териала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мостоятель</w:t>
            </w:r>
            <w:r w:rsidRPr="00356965">
              <w:rPr>
                <w:sz w:val="24"/>
                <w:szCs w:val="24"/>
              </w:rPr>
              <w:softHyphen/>
              <w:t>но организовы</w:t>
            </w:r>
            <w:r w:rsidRPr="00356965">
              <w:rPr>
                <w:sz w:val="24"/>
                <w:szCs w:val="24"/>
              </w:rPr>
              <w:softHyphen/>
              <w:t>вать и прово</w:t>
            </w:r>
            <w:r w:rsidRPr="00356965">
              <w:rPr>
                <w:sz w:val="24"/>
                <w:szCs w:val="24"/>
              </w:rPr>
              <w:softHyphen/>
              <w:t>дить разминку; 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взаим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действия с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используют общие приемы решения поставленных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поставленных целей; умеют управлять эмоциями при общении со сверстника</w:t>
            </w:r>
            <w:r w:rsidRPr="00356965">
              <w:rPr>
                <w:b w:val="0"/>
                <w:sz w:val="24"/>
              </w:rPr>
              <w:softHyphen/>
              <w:t>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16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двига</w:t>
            </w:r>
            <w:r w:rsidRPr="00356965">
              <w:rPr>
                <w:sz w:val="24"/>
                <w:szCs w:val="24"/>
              </w:rPr>
              <w:softHyphen/>
              <w:t>тельных ка</w:t>
            </w:r>
            <w:r w:rsidRPr="00356965">
              <w:rPr>
                <w:sz w:val="24"/>
                <w:szCs w:val="24"/>
              </w:rPr>
              <w:softHyphen/>
              <w:t>честв,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носли</w:t>
            </w:r>
            <w:r w:rsidRPr="00356965">
              <w:rPr>
                <w:sz w:val="24"/>
                <w:szCs w:val="24"/>
              </w:rPr>
              <w:softHyphen/>
              <w:t>вости и быстро</w:t>
            </w:r>
            <w:r w:rsidRPr="00356965">
              <w:rPr>
                <w:sz w:val="24"/>
                <w:szCs w:val="24"/>
              </w:rPr>
              <w:softHyphen/>
              <w:t>ты в эстафетах «Веселые стар</w:t>
            </w:r>
            <w:r w:rsidRPr="00356965">
              <w:rPr>
                <w:sz w:val="24"/>
                <w:szCs w:val="24"/>
              </w:rPr>
              <w:softHyphen/>
              <w:t>ты»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пробле</w:t>
            </w:r>
            <w:r w:rsidRPr="00356965">
              <w:rPr>
                <w:rStyle w:val="91"/>
                <w:sz w:val="24"/>
                <w:szCs w:val="24"/>
              </w:rPr>
              <w:t>м</w:t>
            </w:r>
            <w:r w:rsidRPr="00356965">
              <w:rPr>
                <w:rStyle w:val="91"/>
                <w:sz w:val="24"/>
                <w:szCs w:val="24"/>
              </w:rPr>
              <w:t>ного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водятся веселые старты?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Закреплять навыки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основных видов дв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жений;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</w:t>
            </w:r>
            <w:r w:rsidRPr="00356965">
              <w:rPr>
                <w:b w:val="0"/>
                <w:sz w:val="24"/>
              </w:rPr>
              <w:softHyphen/>
              <w:t>нять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мандные действия в эстафете для закре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ления учебного материа</w:t>
            </w:r>
            <w:r w:rsidRPr="00356965">
              <w:rPr>
                <w:b w:val="0"/>
                <w:sz w:val="24"/>
              </w:rPr>
              <w:softHyphen/>
              <w:t>ла, соблюдая пра</w:t>
            </w:r>
            <w:r w:rsidRPr="00356965">
              <w:rPr>
                <w:b w:val="0"/>
                <w:sz w:val="24"/>
              </w:rPr>
              <w:softHyphen/>
              <w:t>вила безопасн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взаи</w:t>
            </w:r>
            <w:r w:rsidRPr="00356965">
              <w:rPr>
                <w:sz w:val="24"/>
                <w:szCs w:val="24"/>
              </w:rPr>
              <w:softHyphen/>
              <w:t>модействия с игроками; 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пове</w:t>
            </w:r>
            <w:r w:rsidRPr="00356965">
              <w:rPr>
                <w:sz w:val="24"/>
                <w:szCs w:val="24"/>
              </w:rPr>
              <w:softHyphen/>
              <w:t>дения и преду</w:t>
            </w:r>
            <w:r w:rsidRPr="00356965">
              <w:rPr>
                <w:sz w:val="24"/>
                <w:szCs w:val="24"/>
              </w:rPr>
              <w:softHyphen/>
              <w:t>преждения травматизма во время физкул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турных занятий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используют общие приемы решения поставленных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нения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деятельности, в том числе в ситуации стол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16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пра</w:t>
            </w:r>
            <w:r w:rsidRPr="00356965">
              <w:rPr>
                <w:sz w:val="24"/>
                <w:szCs w:val="24"/>
              </w:rPr>
              <w:softHyphen/>
              <w:t>вилам безопасн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сти в лы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ной подг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товке. Об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чение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вилам по</w:t>
            </w:r>
            <w:r w:rsidRPr="00356965">
              <w:rPr>
                <w:sz w:val="24"/>
                <w:szCs w:val="24"/>
              </w:rPr>
              <w:t>д</w:t>
            </w:r>
            <w:r w:rsidRPr="00356965">
              <w:rPr>
                <w:sz w:val="24"/>
                <w:szCs w:val="24"/>
              </w:rPr>
              <w:t>го</w:t>
            </w:r>
            <w:r w:rsidRPr="00356965">
              <w:rPr>
                <w:sz w:val="24"/>
                <w:szCs w:val="24"/>
              </w:rPr>
              <w:softHyphen/>
              <w:t>товки спортинвентаря для за</w:t>
            </w:r>
            <w:r w:rsidRPr="00356965">
              <w:rPr>
                <w:sz w:val="24"/>
                <w:szCs w:val="24"/>
              </w:rPr>
              <w:softHyphen/>
              <w:t>нятий на лыжах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</w:t>
            </w:r>
            <w:r w:rsidRPr="00356965">
              <w:rPr>
                <w:sz w:val="24"/>
                <w:szCs w:val="24"/>
              </w:rPr>
              <w:softHyphen/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ского мышления,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Орган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зацио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ные приемы переноса и надев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ния лыж.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Познако</w:t>
            </w:r>
            <w:r w:rsidRPr="00356965">
              <w:rPr>
                <w:b w:val="0"/>
                <w:sz w:val="24"/>
              </w:rPr>
              <w:softHyphen/>
              <w:t>мить с пр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вилами безопасного пове</w:t>
            </w:r>
            <w:r w:rsidRPr="00356965">
              <w:rPr>
                <w:b w:val="0"/>
                <w:sz w:val="24"/>
              </w:rPr>
              <w:softHyphen/>
              <w:t>дения при перено</w:t>
            </w:r>
            <w:r w:rsidRPr="00356965">
              <w:rPr>
                <w:b w:val="0"/>
                <w:sz w:val="24"/>
              </w:rPr>
              <w:softHyphen/>
              <w:t>се лыж и лыжных п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лок, при катании на лыжах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ганизован</w:t>
            </w:r>
            <w:r w:rsidRPr="00356965">
              <w:rPr>
                <w:sz w:val="24"/>
                <w:szCs w:val="24"/>
              </w:rPr>
              <w:softHyphen/>
              <w:t>но выходить с лыжами из по</w:t>
            </w:r>
            <w:r w:rsidRPr="00356965">
              <w:rPr>
                <w:sz w:val="24"/>
                <w:szCs w:val="24"/>
              </w:rPr>
              <w:softHyphen/>
              <w:t>мещения;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над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вать лыжи;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дви</w:t>
            </w:r>
            <w:r w:rsidRPr="00356965">
              <w:rPr>
                <w:sz w:val="24"/>
                <w:szCs w:val="24"/>
              </w:rPr>
              <w:softHyphen/>
              <w:t>жения на лыжах по кругу, про</w:t>
            </w:r>
            <w:r w:rsidRPr="00356965">
              <w:rPr>
                <w:sz w:val="24"/>
                <w:szCs w:val="24"/>
              </w:rPr>
              <w:softHyphen/>
              <w:t>таптывая лыжню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ставленных задач; определяют и кратко характеризуют физ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ческую культуру как занятия физическими упраж</w:t>
            </w:r>
            <w:r w:rsidRPr="00356965">
              <w:rPr>
                <w:sz w:val="24"/>
                <w:szCs w:val="24"/>
              </w:rPr>
              <w:softHyphen/>
              <w:t>нениями, подвижными и спортив. игра.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условиями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выполнения действия; адекватно во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своего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нятие и 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воение соц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альной роли обучающег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деятельности и формирование личностного смысла учения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49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17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Объяснение значения з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ня</w:t>
            </w:r>
            <w:r w:rsidRPr="00356965">
              <w:rPr>
                <w:sz w:val="24"/>
                <w:szCs w:val="24"/>
              </w:rPr>
              <w:softHyphen/>
              <w:t>тий лы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ным спо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том для у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репления здоровья. Обу</w:t>
            </w:r>
            <w:r w:rsidRPr="00356965">
              <w:rPr>
                <w:sz w:val="24"/>
                <w:szCs w:val="24"/>
              </w:rPr>
              <w:softHyphen/>
              <w:t>чение ступа</w:t>
            </w:r>
            <w:r w:rsidRPr="00356965">
              <w:rPr>
                <w:sz w:val="24"/>
                <w:szCs w:val="24"/>
              </w:rPr>
              <w:softHyphen/>
              <w:t>ющему шагу на л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жах и дви</w:t>
            </w:r>
            <w:r w:rsidRPr="00356965">
              <w:rPr>
                <w:sz w:val="24"/>
                <w:szCs w:val="24"/>
              </w:rPr>
              <w:softHyphen/>
              <w:t>жению на лы</w:t>
            </w:r>
            <w:r w:rsidRPr="00356965">
              <w:rPr>
                <w:sz w:val="24"/>
                <w:szCs w:val="24"/>
              </w:rPr>
              <w:softHyphen/>
              <w:t>жах в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лонне с 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блюдением дистанции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 xml:space="preserve">бережения,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обучения,</w:t>
            </w:r>
            <w:r w:rsidRPr="00356965">
              <w:rPr>
                <w:sz w:val="24"/>
                <w:szCs w:val="24"/>
              </w:rPr>
              <w:t xml:space="preserve">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вы</w:t>
            </w:r>
            <w:r w:rsidRPr="00356965">
              <w:rPr>
                <w:sz w:val="24"/>
                <w:szCs w:val="24"/>
              </w:rPr>
              <w:softHyphen/>
              <w:t>полнять движение на л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жах?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вильно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ст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пающий шаг на лыжах; выпол</w:t>
            </w:r>
            <w:r w:rsidRPr="00356965">
              <w:rPr>
                <w:b w:val="0"/>
                <w:sz w:val="24"/>
              </w:rPr>
              <w:softHyphen/>
              <w:t>нять движение на лыжах в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лон</w:t>
            </w:r>
            <w:r w:rsidRPr="00356965">
              <w:rPr>
                <w:b w:val="0"/>
                <w:sz w:val="24"/>
              </w:rPr>
              <w:softHyphen/>
              <w:t>не с 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блюден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ем диста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ции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ходьбу на лы</w:t>
            </w:r>
            <w:r w:rsidRPr="00356965">
              <w:rPr>
                <w:sz w:val="24"/>
                <w:szCs w:val="24"/>
              </w:rPr>
              <w:softHyphen/>
              <w:t>жах ст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пающим ш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гом; двигаться на лыжах в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лонне, собл</w:t>
            </w:r>
            <w:r w:rsidRPr="00356965">
              <w:rPr>
                <w:sz w:val="24"/>
                <w:szCs w:val="24"/>
              </w:rPr>
              <w:t>ю</w:t>
            </w:r>
            <w:r w:rsidRPr="00356965">
              <w:rPr>
                <w:sz w:val="24"/>
                <w:szCs w:val="24"/>
              </w:rPr>
              <w:t>дая дистанцию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цели; используют общие приемы решения поставленных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нения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деятельности, в том числе в ситуации стол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17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тех</w:t>
            </w:r>
            <w:r w:rsidRPr="00356965">
              <w:rPr>
                <w:sz w:val="24"/>
                <w:szCs w:val="24"/>
              </w:rPr>
              <w:softHyphen/>
              <w:t>нике поворота лыж переступа-нием, движению на лыжах в ко</w:t>
            </w:r>
            <w:r w:rsidRPr="00356965">
              <w:rPr>
                <w:sz w:val="24"/>
                <w:szCs w:val="24"/>
              </w:rPr>
              <w:softHyphen/>
              <w:t>лонне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самоанализа и коррекции действий,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Каковы правила поворотов перест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панием на мес</w:t>
            </w:r>
            <w:r w:rsidRPr="00356965">
              <w:rPr>
                <w:sz w:val="24"/>
                <w:szCs w:val="24"/>
              </w:rPr>
              <w:softHyphen/>
              <w:t>те?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пово</w:t>
            </w:r>
            <w:r w:rsidRPr="00356965">
              <w:rPr>
                <w:b w:val="0"/>
                <w:sz w:val="24"/>
              </w:rPr>
              <w:softHyphen/>
              <w:t>роту пер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ступани- ем лыж вокруг пяток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</w:t>
            </w:r>
            <w:r w:rsidRPr="00356965">
              <w:rPr>
                <w:sz w:val="24"/>
                <w:szCs w:val="24"/>
              </w:rPr>
              <w:t xml:space="preserve"> выполнять по</w:t>
            </w:r>
            <w:r w:rsidRPr="00356965">
              <w:rPr>
                <w:sz w:val="24"/>
                <w:szCs w:val="24"/>
              </w:rPr>
              <w:softHyphen/>
              <w:t>вороты на лы</w:t>
            </w:r>
            <w:r w:rsidRPr="00356965">
              <w:rPr>
                <w:sz w:val="24"/>
                <w:szCs w:val="24"/>
              </w:rPr>
              <w:softHyphen/>
              <w:t>жах переступа-нием вправо или влево; соблюдать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безосн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планируют свои действия в соответс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вии с поставленной задачей и условиями ее реализации; адек</w:t>
            </w:r>
            <w:r w:rsidRPr="00356965">
              <w:rPr>
                <w:b w:val="0"/>
                <w:sz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b w:val="0"/>
                <w:sz w:val="24"/>
              </w:rPr>
              <w:softHyphen/>
              <w:t>нию в совместной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положительные качества личности и управляют своими эмоциями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17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Развитие уме</w:t>
            </w:r>
            <w:r w:rsidRPr="00356965">
              <w:rPr>
                <w:rStyle w:val="Exact"/>
                <w:b w:val="0"/>
                <w:sz w:val="24"/>
              </w:rPr>
              <w:softHyphen/>
              <w:t>ния дв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гаться на лыжах сколь</w:t>
            </w:r>
            <w:r w:rsidRPr="00356965">
              <w:rPr>
                <w:rStyle w:val="Exact"/>
                <w:b w:val="0"/>
                <w:sz w:val="24"/>
              </w:rPr>
              <w:softHyphen/>
              <w:t>зящим ш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гом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 xml:space="preserve">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развивающего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Подготовка спорт</w:t>
            </w:r>
            <w:r w:rsidRPr="00356965">
              <w:rPr>
                <w:rStyle w:val="Exact"/>
                <w:b w:val="0"/>
                <w:sz w:val="24"/>
              </w:rPr>
              <w:softHyphen/>
              <w:t>инвент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ря для за</w:t>
            </w:r>
            <w:r w:rsidRPr="00356965">
              <w:rPr>
                <w:rStyle w:val="Exact"/>
                <w:b w:val="0"/>
                <w:sz w:val="24"/>
              </w:rPr>
              <w:softHyphen/>
              <w:t>нятий на лыжах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Учить пра</w:t>
            </w:r>
            <w:r w:rsidRPr="00356965">
              <w:rPr>
                <w:rStyle w:val="Exact"/>
                <w:b w:val="0"/>
                <w:sz w:val="24"/>
              </w:rPr>
              <w:softHyphen/>
              <w:t>вильно готовить лыжный инвен</w:t>
            </w:r>
            <w:r w:rsidRPr="00356965">
              <w:rPr>
                <w:rStyle w:val="Exact"/>
                <w:b w:val="0"/>
                <w:sz w:val="24"/>
              </w:rPr>
              <w:softHyphen/>
              <w:t>тарь; закрепить навык выполнения скользящ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го шага на лыжах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rStyle w:val="2Exact"/>
                <w:b w:val="0"/>
                <w:bCs w:val="0"/>
                <w:sz w:val="24"/>
                <w:szCs w:val="24"/>
              </w:rPr>
              <w:t xml:space="preserve">Научатся: </w:t>
            </w:r>
            <w:r w:rsidRPr="00356965">
              <w:rPr>
                <w:rStyle w:val="Exact"/>
                <w:sz w:val="24"/>
                <w:szCs w:val="24"/>
              </w:rPr>
              <w:t>двигаться на лыжах скользящим шагом; соблюдать правила пове</w:t>
            </w:r>
            <w:r w:rsidRPr="00356965">
              <w:rPr>
                <w:rStyle w:val="Exact"/>
                <w:sz w:val="24"/>
                <w:szCs w:val="24"/>
              </w:rPr>
              <w:softHyphen/>
              <w:t>дения и преду</w:t>
            </w:r>
            <w:r w:rsidRPr="00356965">
              <w:rPr>
                <w:rStyle w:val="Exact"/>
                <w:sz w:val="24"/>
                <w:szCs w:val="24"/>
              </w:rPr>
              <w:softHyphen/>
              <w:t xml:space="preserve">преждения травматизма на уроке физ- </w:t>
            </w:r>
            <w:r w:rsidRPr="00356965">
              <w:rPr>
                <w:rStyle w:val="Exact1"/>
                <w:noProof w:val="0"/>
                <w:sz w:val="24"/>
                <w:szCs w:val="24"/>
              </w:rPr>
              <w:t>культуры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rStyle w:val="Exact"/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rStyle w:val="Exact"/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1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b w:val="0"/>
                <w:sz w:val="24"/>
              </w:rPr>
              <w:t>договариваются и приходят к об</w:t>
            </w:r>
            <w:r w:rsidRPr="00356965">
              <w:rPr>
                <w:rStyle w:val="Exact"/>
                <w:b w:val="0"/>
                <w:sz w:val="24"/>
              </w:rPr>
              <w:softHyphen/>
              <w:t>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rStyle w:val="Exact"/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rStyle w:val="Exact"/>
                <w:b w:val="0"/>
                <w:sz w:val="24"/>
              </w:rPr>
              <w:t>н</w:t>
            </w:r>
            <w:r w:rsidRPr="00356965">
              <w:rPr>
                <w:rStyle w:val="Exact"/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18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Развитие вы</w:t>
            </w:r>
            <w:r w:rsidRPr="00356965">
              <w:rPr>
                <w:rStyle w:val="Exact"/>
                <w:sz w:val="24"/>
                <w:szCs w:val="24"/>
              </w:rPr>
              <w:softHyphen/>
              <w:t>носливости в движении на лыжах без палок. Обуче</w:t>
            </w:r>
            <w:r w:rsidRPr="00356965">
              <w:rPr>
                <w:rStyle w:val="Exact"/>
                <w:sz w:val="24"/>
                <w:szCs w:val="24"/>
              </w:rPr>
              <w:softHyphen/>
              <w:t>ние спуску на лыжах без палок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 xml:space="preserve">Здоровьесбережения, развития критического мышления,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развивающего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Какие бывают способы передвижения на лыжах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Учить движению и спуску на лыжах в положении полуприс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да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2Exact"/>
                <w:bCs w:val="0"/>
                <w:sz w:val="24"/>
                <w:szCs w:val="24"/>
              </w:rPr>
              <w:t xml:space="preserve">Научатся: </w:t>
            </w:r>
            <w:r w:rsidRPr="00356965">
              <w:rPr>
                <w:rStyle w:val="Exact"/>
                <w:b w:val="0"/>
                <w:sz w:val="24"/>
              </w:rPr>
              <w:t>двигаться на лыжах в по- луприседе; спускаться с небольшого возвышения на лыжах в со</w:t>
            </w:r>
            <w:r w:rsidRPr="00356965">
              <w:rPr>
                <w:rStyle w:val="Exact"/>
                <w:b w:val="0"/>
                <w:sz w:val="24"/>
              </w:rPr>
              <w:softHyphen/>
              <w:t>ответствии с правилами безопасности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rStyle w:val="Exact"/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rStyle w:val="Exact"/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ind w:left="-116"/>
              <w:jc w:val="center"/>
              <w:rPr>
                <w:b w:val="0"/>
                <w:sz w:val="24"/>
              </w:rPr>
            </w:pPr>
            <w:r w:rsidRPr="00356965">
              <w:rPr>
                <w:rStyle w:val="1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b w:val="0"/>
                <w:sz w:val="24"/>
              </w:rPr>
              <w:t>договар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ваются и приходят к об</w:t>
            </w:r>
            <w:r w:rsidRPr="00356965">
              <w:rPr>
                <w:rStyle w:val="Exact"/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rStyle w:val="Exact"/>
                <w:b w:val="0"/>
                <w:sz w:val="24"/>
              </w:rPr>
              <w:t>я</w:t>
            </w:r>
            <w:r w:rsidRPr="00356965">
              <w:rPr>
                <w:rStyle w:val="Exact"/>
                <w:b w:val="0"/>
                <w:sz w:val="24"/>
              </w:rPr>
              <w:t>тельности, в том числе в ситу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ции столкновения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Ориентируются на доброжелательное взаи</w:t>
            </w:r>
            <w:r w:rsidRPr="00356965">
              <w:rPr>
                <w:rStyle w:val="Exact"/>
                <w:b w:val="0"/>
                <w:sz w:val="24"/>
              </w:rPr>
              <w:softHyphen/>
              <w:t xml:space="preserve">модействие со сверстниками; умеют управлять своими </w:t>
            </w:r>
            <w:r w:rsidRPr="00356965">
              <w:rPr>
                <w:rStyle w:val="Exact1"/>
                <w:b w:val="0"/>
                <w:sz w:val="24"/>
                <w:szCs w:val="24"/>
              </w:rPr>
              <w:t>эмоциями в различных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18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Обучение подъ</w:t>
            </w:r>
            <w:r w:rsidRPr="00356965">
              <w:rPr>
                <w:rStyle w:val="Exact"/>
                <w:b w:val="0"/>
                <w:sz w:val="24"/>
              </w:rPr>
              <w:softHyphen/>
              <w:t>ему на лыжах разными сп</w:t>
            </w:r>
            <w:r w:rsidRPr="00356965">
              <w:rPr>
                <w:rStyle w:val="Exact"/>
                <w:b w:val="0"/>
                <w:sz w:val="24"/>
              </w:rPr>
              <w:t>о</w:t>
            </w:r>
            <w:r w:rsidRPr="00356965">
              <w:rPr>
                <w:rStyle w:val="Exact"/>
                <w:b w:val="0"/>
                <w:sz w:val="24"/>
              </w:rPr>
              <w:t>со</w:t>
            </w:r>
            <w:r w:rsidRPr="00356965">
              <w:rPr>
                <w:rStyle w:val="Exact"/>
                <w:b w:val="0"/>
                <w:sz w:val="24"/>
              </w:rPr>
              <w:softHyphen/>
              <w:t>бами на склоне от 5-8°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1"/>
              <w:shd w:val="clear" w:color="auto" w:fill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Здоровьесбережения, самоанализа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Правила преодоления небольших склонов, встречающи</w:t>
            </w:r>
            <w:r w:rsidRPr="00356965">
              <w:rPr>
                <w:rStyle w:val="Exact"/>
                <w:b w:val="0"/>
                <w:sz w:val="24"/>
              </w:rPr>
              <w:t>х</w:t>
            </w:r>
            <w:r w:rsidRPr="00356965">
              <w:rPr>
                <w:rStyle w:val="Exact"/>
                <w:b w:val="0"/>
                <w:sz w:val="24"/>
              </w:rPr>
              <w:t>ся на дистанции.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Учить правильному подъему на лыжах разными способами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2Exact"/>
                <w:b w:val="0"/>
                <w:bCs w:val="0"/>
                <w:sz w:val="24"/>
                <w:szCs w:val="24"/>
              </w:rPr>
              <w:t xml:space="preserve">Научатся: </w:t>
            </w:r>
            <w:r w:rsidRPr="00356965">
              <w:rPr>
                <w:rStyle w:val="Exact"/>
                <w:sz w:val="24"/>
                <w:szCs w:val="24"/>
              </w:rPr>
              <w:t>выполнять подъем ступающим и скользящим шагом;</w:t>
            </w:r>
            <w:r w:rsidRPr="00356965">
              <w:rPr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преодолевать препятствия, встречающиеся на дистанции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rStyle w:val="Exact"/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rStyle w:val="Exact"/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договариваются и приходят к об</w:t>
            </w:r>
            <w:r w:rsidRPr="00356965">
              <w:rPr>
                <w:rStyle w:val="Exact"/>
                <w:sz w:val="24"/>
                <w:szCs w:val="24"/>
              </w:rPr>
              <w:softHyphen/>
              <w:t>щему решению в совместной деятельности, в том числе в ситуации столкновения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 xml:space="preserve">Проявляют дисциплинированность, трудо- </w:t>
            </w:r>
            <w:r w:rsidRPr="00356965">
              <w:rPr>
                <w:rStyle w:val="Exact1"/>
                <w:b w:val="0"/>
                <w:sz w:val="24"/>
                <w:szCs w:val="24"/>
              </w:rPr>
              <w:t>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18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тор</w:t>
            </w:r>
            <w:r w:rsidRPr="00356965">
              <w:rPr>
                <w:sz w:val="24"/>
                <w:szCs w:val="24"/>
              </w:rPr>
              <w:softHyphen/>
              <w:t>можению на лыжах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Здоровьесбережения, </w:t>
            </w:r>
            <w:r w:rsidRPr="00356965">
              <w:rPr>
                <w:rStyle w:val="91"/>
                <w:sz w:val="24"/>
                <w:szCs w:val="24"/>
              </w:rPr>
              <w:t>развивающего обучения,</w:t>
            </w:r>
            <w:r w:rsidRPr="00356965">
              <w:rPr>
                <w:sz w:val="24"/>
                <w:szCs w:val="24"/>
              </w:rPr>
              <w:t xml:space="preserve">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В каких случаях использ</w:t>
            </w:r>
            <w:r w:rsidRPr="00356965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ется то</w:t>
            </w:r>
            <w:r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можение паден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ем?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тор</w:t>
            </w:r>
            <w:r w:rsidRPr="00356965">
              <w:rPr>
                <w:b w:val="0"/>
                <w:sz w:val="24"/>
              </w:rPr>
              <w:softHyphen/>
              <w:t>можению падени</w:t>
            </w:r>
            <w:r w:rsidRPr="00356965">
              <w:rPr>
                <w:b w:val="0"/>
                <w:sz w:val="24"/>
              </w:rPr>
              <w:softHyphen/>
              <w:t>ем на лыжах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торможение падением на лыжах; соблюдать правила пове</w:t>
            </w:r>
            <w:r w:rsidRPr="00356965">
              <w:rPr>
                <w:sz w:val="24"/>
                <w:szCs w:val="24"/>
              </w:rPr>
              <w:softHyphen/>
              <w:t>дения и предупреждения травматизма на уроке физ</w:t>
            </w:r>
            <w:r w:rsidRPr="00356965">
              <w:rPr>
                <w:sz w:val="24"/>
                <w:szCs w:val="24"/>
              </w:rPr>
              <w:softHyphen/>
              <w:t>культуры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договариваются и приходят к об</w:t>
            </w:r>
            <w:r w:rsidRPr="00356965">
              <w:rPr>
                <w:sz w:val="24"/>
                <w:szCs w:val="24"/>
              </w:rPr>
              <w:softHyphen/>
              <w:t>щему решению в совместной деятельности, в том числе в ситуации столкновения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557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19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Объяснение правил н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дева</w:t>
            </w:r>
            <w:r w:rsidRPr="00356965">
              <w:rPr>
                <w:sz w:val="24"/>
                <w:szCs w:val="24"/>
              </w:rPr>
              <w:softHyphen/>
              <w:t>ния лыжных п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лок и техн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ки работы рук. Обуч</w:t>
            </w:r>
            <w:r w:rsidRPr="00356965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ние дви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нию на л</w:t>
            </w:r>
            <w:r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жах с пом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щью п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лок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Способы передви</w:t>
            </w:r>
            <w:r w:rsidRPr="00356965">
              <w:rPr>
                <w:sz w:val="24"/>
                <w:szCs w:val="24"/>
              </w:rPr>
              <w:softHyphen/>
              <w:t>жения на лыжах.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дви</w:t>
            </w:r>
            <w:r w:rsidRPr="00356965">
              <w:rPr>
                <w:b w:val="0"/>
                <w:sz w:val="24"/>
              </w:rPr>
              <w:softHyphen/>
              <w:t>жению на лыжах с палками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очередно по</w:t>
            </w:r>
            <w:r w:rsidRPr="00356965">
              <w:rPr>
                <w:sz w:val="24"/>
                <w:szCs w:val="24"/>
              </w:rPr>
              <w:t>д</w:t>
            </w:r>
            <w:r w:rsidRPr="00356965">
              <w:rPr>
                <w:sz w:val="24"/>
                <w:szCs w:val="24"/>
              </w:rPr>
              <w:t>нимать нос</w:t>
            </w:r>
            <w:r w:rsidRPr="00356965">
              <w:rPr>
                <w:sz w:val="24"/>
                <w:szCs w:val="24"/>
              </w:rPr>
              <w:softHyphen/>
              <w:t>ки лыж и</w:t>
            </w:r>
            <w:r>
              <w:rPr>
                <w:sz w:val="24"/>
                <w:szCs w:val="24"/>
              </w:rPr>
              <w:t xml:space="preserve"> при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мать пятки, 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вершая пр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движение вп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ред; координ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ровать движ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ния рук и ног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ставленной задачей и услови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выполнения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ствия; адекватно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целей; умеют управлять эмоциями при общении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</w:t>
            </w:r>
            <w:r w:rsidRPr="00356965">
              <w:rPr>
                <w:b w:val="0"/>
                <w:sz w:val="24"/>
              </w:rPr>
              <w:softHyphen/>
              <w:t>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2402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19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скользящему шагу на лыжах с палками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педагогика сотрудничества,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передвигаться скользящим шагом с палками?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передви</w:t>
            </w:r>
            <w:r w:rsidRPr="00356965">
              <w:rPr>
                <w:b w:val="0"/>
                <w:sz w:val="24"/>
              </w:rPr>
              <w:softHyphen/>
              <w:t>жения на лыжах, правильному толч</w:t>
            </w:r>
            <w:r w:rsidRPr="00356965">
              <w:rPr>
                <w:b w:val="0"/>
                <w:sz w:val="24"/>
              </w:rPr>
              <w:softHyphen/>
              <w:t>ку во время скольжения с палками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выполнять скольжение на одной лыже; выполнять на лыжах тол</w:t>
            </w:r>
            <w:r w:rsidRPr="00356965">
              <w:rPr>
                <w:sz w:val="24"/>
                <w:szCs w:val="24"/>
              </w:rPr>
              <w:softHyphen/>
              <w:t>чок правой и левой ногой с поочередным выносом рук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договариваются и приходят к об</w:t>
            </w:r>
            <w:r w:rsidRPr="00356965">
              <w:rPr>
                <w:sz w:val="24"/>
                <w:szCs w:val="24"/>
              </w:rPr>
              <w:softHyphen/>
              <w:t>щему решению в совместной деятельности, в том числе в ситуации столкновения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19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подъему на лыжах с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мощью п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лок. Разв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тие скорос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носиловых качеств во время дв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жения на лыжах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педагогика сотрудничества,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Каким способом выполняется подъем на небольшом склоне с палками?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подъем на лыжах с палками ступающим шагом; учить пр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вильному отталкив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нию палк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 во время спуска на склонах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правильно выполнять подъем и спуск на лыжах с помощью палок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поставленных задач; самостоятельно выделяют и формулируют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ставленной задачей и услови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выполнения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ствия; адеква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но воспринимают оценку уч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своего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нятие и 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воение соц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альной роли обучающег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 и фо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мирование личнос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20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дви</w:t>
            </w:r>
            <w:r w:rsidRPr="00356965">
              <w:rPr>
                <w:sz w:val="24"/>
                <w:szCs w:val="24"/>
              </w:rPr>
              <w:softHyphen/>
              <w:t>жению на лы</w:t>
            </w:r>
            <w:r w:rsidRPr="00356965">
              <w:rPr>
                <w:sz w:val="24"/>
                <w:szCs w:val="24"/>
              </w:rPr>
              <w:softHyphen/>
              <w:t>жах «змейкой» и ступающим шагом в подъем от 5-8° с пал</w:t>
            </w:r>
            <w:r w:rsidRPr="00356965">
              <w:rPr>
                <w:sz w:val="24"/>
                <w:szCs w:val="24"/>
              </w:rPr>
              <w:softHyphen/>
              <w:t>ками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выполняется движение на лыжах «змейкой»?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передви</w:t>
            </w:r>
            <w:r w:rsidRPr="00356965">
              <w:rPr>
                <w:b w:val="0"/>
                <w:sz w:val="24"/>
              </w:rPr>
              <w:softHyphen/>
              <w:t>жения на лыжах с помощью палок разными сп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со</w:t>
            </w:r>
            <w:r w:rsidRPr="00356965">
              <w:rPr>
                <w:b w:val="0"/>
                <w:sz w:val="24"/>
              </w:rPr>
              <w:softHyphen/>
              <w:t>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двигаться на лыжах «змейкой»; передвигаться на лыжах, пре</w:t>
            </w:r>
            <w:r w:rsidRPr="00356965">
              <w:rPr>
                <w:sz w:val="24"/>
                <w:szCs w:val="24"/>
              </w:rPr>
              <w:softHyphen/>
              <w:t>одолевая пре</w:t>
            </w:r>
            <w:r w:rsidRPr="00356965">
              <w:rPr>
                <w:sz w:val="24"/>
                <w:szCs w:val="24"/>
              </w:rPr>
              <w:softHyphen/>
              <w:t>пятствия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59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20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вы</w:t>
            </w:r>
            <w:r w:rsidRPr="00356965">
              <w:rPr>
                <w:sz w:val="24"/>
                <w:szCs w:val="24"/>
              </w:rPr>
              <w:softHyphen/>
              <w:t>носливости во время про</w:t>
            </w:r>
            <w:r w:rsidRPr="00356965">
              <w:rPr>
                <w:sz w:val="24"/>
                <w:szCs w:val="24"/>
              </w:rPr>
              <w:softHyphen/>
              <w:t>хождения на лыжах 500 м в медленном темпе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Применение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Здоровьесбережения, самоанализа и коррекции действий, развития навыков самодиагностики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В чем заключаются правила лыжной подготовки?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выполнять упражнения по лыж</w:t>
            </w:r>
            <w:r w:rsidRPr="00356965">
              <w:rPr>
                <w:b w:val="0"/>
                <w:sz w:val="24"/>
              </w:rPr>
              <w:softHyphen/>
              <w:t>ной подготовке для закрепления учебного мате</w:t>
            </w:r>
            <w:r w:rsidRPr="00356965">
              <w:rPr>
                <w:b w:val="0"/>
                <w:sz w:val="24"/>
              </w:rPr>
              <w:softHyphen/>
              <w:t>риала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правильно называть лыж</w:t>
            </w:r>
            <w:r w:rsidRPr="00356965">
              <w:rPr>
                <w:sz w:val="24"/>
                <w:szCs w:val="24"/>
              </w:rPr>
              <w:softHyphen/>
              <w:t>ный инвентарь; передвигаться на лыжах дли</w:t>
            </w:r>
            <w:r w:rsidRPr="00356965">
              <w:rPr>
                <w:sz w:val="24"/>
                <w:szCs w:val="24"/>
              </w:rPr>
              <w:softHyphen/>
              <w:t>тельное время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необходимые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договариваются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20 неделя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ор</w:t>
            </w:r>
            <w:r w:rsidRPr="00356965">
              <w:rPr>
                <w:sz w:val="24"/>
                <w:szCs w:val="24"/>
              </w:rPr>
              <w:softHyphen/>
              <w:t>динации в общеразв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ваю упра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нениях с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лыми мяча</w:t>
            </w:r>
            <w:r w:rsidRPr="00356965">
              <w:rPr>
                <w:sz w:val="24"/>
                <w:szCs w:val="24"/>
              </w:rPr>
              <w:softHyphen/>
              <w:t>ми. Обуч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броскам и ловле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лого мяча. Разучивание подвижной иг</w:t>
            </w:r>
            <w:r w:rsidRPr="00356965">
              <w:rPr>
                <w:sz w:val="24"/>
                <w:szCs w:val="24"/>
              </w:rPr>
              <w:softHyphen/>
              <w:t>ры «В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шиба</w:t>
            </w:r>
            <w:r w:rsidRPr="00356965">
              <w:rPr>
                <w:sz w:val="24"/>
                <w:szCs w:val="24"/>
              </w:rPr>
              <w:softHyphen/>
              <w:t>лы»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бережения, развития навыков самодиа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 xml:space="preserve">ностики, </w:t>
            </w:r>
            <w:r w:rsidRPr="00356965">
              <w:rPr>
                <w:rStyle w:val="91"/>
                <w:b w:val="0"/>
                <w:sz w:val="24"/>
                <w:szCs w:val="24"/>
              </w:rPr>
              <w:t>развива</w:t>
            </w:r>
            <w:r w:rsidRPr="00356965">
              <w:rPr>
                <w:rStyle w:val="91"/>
                <w:b w:val="0"/>
                <w:sz w:val="24"/>
                <w:szCs w:val="24"/>
              </w:rPr>
              <w:t>ю</w:t>
            </w:r>
            <w:r w:rsidRPr="00356965">
              <w:rPr>
                <w:rStyle w:val="91"/>
                <w:b w:val="0"/>
                <w:sz w:val="24"/>
                <w:szCs w:val="24"/>
              </w:rPr>
              <w:t>щего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чения,</w:t>
            </w:r>
            <w:r w:rsidRPr="00356965">
              <w:rPr>
                <w:b w:val="0"/>
                <w:sz w:val="24"/>
              </w:rPr>
              <w:t xml:space="preserve"> п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дагогика сотрудн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чества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броски и ловлю малого мяча?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бр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ска и ловли мя</w:t>
            </w:r>
            <w:r w:rsidRPr="00356965">
              <w:rPr>
                <w:b w:val="0"/>
                <w:sz w:val="24"/>
              </w:rPr>
              <w:softHyphen/>
              <w:t>ча, 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блюдая пра</w:t>
            </w:r>
            <w:r w:rsidRPr="00356965">
              <w:rPr>
                <w:b w:val="0"/>
                <w:sz w:val="24"/>
              </w:rPr>
              <w:softHyphen/>
              <w:t>вила без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пасн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и ловлю малого мяча;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нять общера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вивающие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 с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лыми мячами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a2"/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ставленных задач; 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</w:t>
            </w:r>
            <w:r w:rsidRPr="00356965">
              <w:rPr>
                <w:sz w:val="24"/>
                <w:szCs w:val="24"/>
              </w:rPr>
              <w:softHyphen/>
              <w:t>лируют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нения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нятие и 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воение соц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альной роли обучающег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 и фо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мирование личнос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бро</w:t>
            </w:r>
            <w:r w:rsidRPr="00356965">
              <w:rPr>
                <w:sz w:val="24"/>
                <w:szCs w:val="24"/>
              </w:rPr>
              <w:softHyphen/>
              <w:t>скам и ловле мяча в паре.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ры «Ант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вы</w:t>
            </w:r>
            <w:r w:rsidRPr="00356965">
              <w:rPr>
                <w:sz w:val="24"/>
                <w:szCs w:val="24"/>
              </w:rPr>
              <w:softHyphen/>
              <w:t>шибалы»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чества,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вза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модейст</w:t>
            </w:r>
            <w:r w:rsidRPr="00356965">
              <w:rPr>
                <w:sz w:val="24"/>
                <w:szCs w:val="24"/>
              </w:rPr>
              <w:softHyphen/>
              <w:t>вовать с партн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ром при выполн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нии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сков и ловли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 в п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рах?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броски и ловлю мяча в парах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и ловлю мяча в парах; собл</w:t>
            </w:r>
            <w:r w:rsidRPr="00356965">
              <w:rPr>
                <w:sz w:val="24"/>
                <w:szCs w:val="24"/>
              </w:rPr>
              <w:t>ю</w:t>
            </w:r>
            <w:r w:rsidRPr="00356965">
              <w:rPr>
                <w:sz w:val="24"/>
                <w:szCs w:val="24"/>
              </w:rPr>
              <w:t>дать правила взаимодейс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а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тивное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модейст</w:t>
            </w:r>
            <w:r w:rsidRPr="00356965">
              <w:rPr>
                <w:b w:val="0"/>
                <w:sz w:val="24"/>
              </w:rPr>
              <w:softHyphen/>
              <w:t>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бро</w:t>
            </w:r>
            <w:r w:rsidRPr="00356965">
              <w:rPr>
                <w:sz w:val="24"/>
                <w:szCs w:val="24"/>
              </w:rPr>
              <w:softHyphen/>
              <w:t>скам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 од</w:t>
            </w:r>
            <w:r w:rsidRPr="00356965">
              <w:rPr>
                <w:sz w:val="24"/>
                <w:szCs w:val="24"/>
              </w:rPr>
              <w:softHyphen/>
              <w:t>ной 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кой. Разуч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вание игры «Снежки»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мяча о</w:t>
            </w:r>
            <w:r w:rsidRPr="00356965">
              <w:rPr>
                <w:sz w:val="24"/>
                <w:szCs w:val="24"/>
              </w:rPr>
              <w:t>д</w:t>
            </w:r>
            <w:r w:rsidRPr="00356965">
              <w:rPr>
                <w:sz w:val="24"/>
                <w:szCs w:val="24"/>
              </w:rPr>
              <w:t>ной 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кой?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бр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ска мяча о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ной рукой; учить попа</w:t>
            </w:r>
            <w:r w:rsidRPr="00356965">
              <w:rPr>
                <w:b w:val="0"/>
                <w:sz w:val="24"/>
              </w:rPr>
              <w:softHyphen/>
              <w:t>дать в цель, бросая мяч одной рукой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мяча одной 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кой; контрол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ро</w:t>
            </w:r>
            <w:r w:rsidRPr="00356965">
              <w:rPr>
                <w:sz w:val="24"/>
                <w:szCs w:val="24"/>
              </w:rPr>
              <w:softHyphen/>
              <w:t>вать силу и вы</w:t>
            </w:r>
            <w:r w:rsidRPr="00356965">
              <w:rPr>
                <w:sz w:val="24"/>
                <w:szCs w:val="24"/>
              </w:rPr>
              <w:softHyphen/>
              <w:t>соту броска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адек</w:t>
            </w:r>
            <w:r w:rsidRPr="00356965">
              <w:rPr>
                <w:sz w:val="24"/>
                <w:szCs w:val="24"/>
              </w:rPr>
              <w:softHyphen/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Раскрывают внутреннюю позицию школь</w:t>
            </w:r>
            <w:r w:rsidRPr="00356965">
              <w:rPr>
                <w:b w:val="0"/>
                <w:sz w:val="24"/>
              </w:rPr>
              <w:softHyphen/>
              <w:t>ника; умеют упра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лять эмоци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ми при общ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 со свер</w:t>
            </w:r>
            <w:r w:rsidRPr="00356965">
              <w:rPr>
                <w:b w:val="0"/>
                <w:sz w:val="24"/>
              </w:rPr>
              <w:softHyphen/>
              <w:t>стниками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</w:t>
            </w:r>
            <w:r w:rsidRPr="00356965">
              <w:rPr>
                <w:sz w:val="24"/>
                <w:szCs w:val="24"/>
              </w:rPr>
              <w:softHyphen/>
              <w:t>нениям с мячом у ст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ны. Разуч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вание игры «Охотни</w:t>
            </w:r>
            <w:r w:rsidRPr="00356965">
              <w:rPr>
                <w:sz w:val="24"/>
                <w:szCs w:val="24"/>
              </w:rPr>
              <w:softHyphen/>
              <w:t>ки и утки»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 xml:space="preserve">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Способы выполне</w:t>
            </w:r>
            <w:r w:rsidRPr="00356965">
              <w:rPr>
                <w:sz w:val="24"/>
                <w:szCs w:val="24"/>
              </w:rPr>
              <w:softHyphen/>
              <w:t>ния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сков мяча в стену.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броски и ловлю мяча в стену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ными спос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и ловлю мяча у стены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адекватно во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принимают оценку учит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деятельности, в том числе в ситуации стол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Раскрывают внутреннюю позицию школь</w:t>
            </w:r>
            <w:r w:rsidRPr="00356965">
              <w:rPr>
                <w:b w:val="0"/>
                <w:sz w:val="24"/>
              </w:rPr>
              <w:softHyphen/>
              <w:t>ника; 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веде</w:t>
            </w:r>
            <w:r w:rsidRPr="00356965">
              <w:rPr>
                <w:sz w:val="24"/>
                <w:szCs w:val="24"/>
              </w:rPr>
              <w:softHyphen/>
              <w:t>нию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 на мес</w:t>
            </w:r>
            <w:r w:rsidRPr="00356965">
              <w:rPr>
                <w:sz w:val="24"/>
                <w:szCs w:val="24"/>
              </w:rPr>
              <w:softHyphen/>
              <w:t>те и в продви</w:t>
            </w:r>
            <w:r w:rsidRPr="00356965">
              <w:rPr>
                <w:sz w:val="24"/>
                <w:szCs w:val="24"/>
              </w:rPr>
              <w:softHyphen/>
              <w:t>жении. 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зучивание игры «Мяч из круга»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чества,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Ведение мяча.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в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дение мяча на месте и в продвиж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вед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мяча на месте и в дви</w:t>
            </w:r>
            <w:r w:rsidRPr="00356965">
              <w:rPr>
                <w:sz w:val="24"/>
                <w:szCs w:val="24"/>
              </w:rPr>
              <w:softHyphen/>
              <w:t>жении; собл</w:t>
            </w:r>
            <w:r w:rsidRPr="00356965">
              <w:rPr>
                <w:sz w:val="24"/>
                <w:szCs w:val="24"/>
              </w:rPr>
              <w:t>ю</w:t>
            </w:r>
            <w:r w:rsidRPr="00356965">
              <w:rPr>
                <w:sz w:val="24"/>
                <w:szCs w:val="24"/>
              </w:rPr>
              <w:t>дать правила взаимодейс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вия с игроками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ленных задач; осуществляют поиск необходимой информ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ставленной задачей и условиями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вильность выполнения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используют речь для регуляции своего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нятие и 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воение соц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альной роли обучающег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бро</w:t>
            </w:r>
            <w:r w:rsidRPr="00356965">
              <w:rPr>
                <w:sz w:val="24"/>
                <w:szCs w:val="24"/>
              </w:rPr>
              <w:softHyphen/>
              <w:t>скам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 в кольцо спосо</w:t>
            </w:r>
            <w:r w:rsidRPr="00356965">
              <w:rPr>
                <w:sz w:val="24"/>
                <w:szCs w:val="24"/>
              </w:rPr>
              <w:softHyphen/>
              <w:t>бом «снизу». 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зучивание игры «Мяч со</w:t>
            </w:r>
            <w:r w:rsidRPr="00356965">
              <w:rPr>
                <w:sz w:val="24"/>
                <w:szCs w:val="24"/>
              </w:rPr>
              <w:softHyphen/>
              <w:t>седу»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 xml:space="preserve">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сать мяч в корзину?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бро</w:t>
            </w:r>
            <w:r w:rsidRPr="00356965">
              <w:rPr>
                <w:b w:val="0"/>
                <w:sz w:val="24"/>
              </w:rPr>
              <w:softHyphen/>
              <w:t>сков м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ча в кольцо способом «сн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зу»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бросок мяча в кольцо спосо</w:t>
            </w:r>
            <w:r w:rsidRPr="00356965">
              <w:rPr>
                <w:sz w:val="24"/>
                <w:szCs w:val="24"/>
              </w:rPr>
              <w:softHyphen/>
              <w:t>бом «сн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зу»; контрол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ро</w:t>
            </w:r>
            <w:r w:rsidRPr="00356965">
              <w:rPr>
                <w:sz w:val="24"/>
                <w:szCs w:val="24"/>
              </w:rPr>
              <w:softHyphen/>
              <w:t>вать силу и вы</w:t>
            </w:r>
            <w:r w:rsidRPr="00356965">
              <w:rPr>
                <w:sz w:val="24"/>
                <w:szCs w:val="24"/>
              </w:rPr>
              <w:softHyphen/>
              <w:t>соту броска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бро</w:t>
            </w:r>
            <w:r w:rsidRPr="00356965">
              <w:rPr>
                <w:sz w:val="24"/>
                <w:szCs w:val="24"/>
              </w:rPr>
              <w:softHyphen/>
              <w:t>скам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 в кольцо спосо</w:t>
            </w:r>
            <w:r w:rsidRPr="00356965">
              <w:rPr>
                <w:sz w:val="24"/>
                <w:szCs w:val="24"/>
              </w:rPr>
              <w:softHyphen/>
              <w:t>бом «сверху». Разучивание игры «Гор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чая карто</w:t>
            </w:r>
            <w:r w:rsidRPr="00356965">
              <w:rPr>
                <w:sz w:val="24"/>
                <w:szCs w:val="24"/>
              </w:rPr>
              <w:t>ш</w:t>
            </w:r>
            <w:r w:rsidRPr="00356965">
              <w:rPr>
                <w:sz w:val="24"/>
                <w:szCs w:val="24"/>
              </w:rPr>
              <w:t>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пед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гогика сотрудн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чества,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вития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выков с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модиагн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Способы выполне</w:t>
            </w:r>
            <w:r w:rsidRPr="00356965">
              <w:rPr>
                <w:sz w:val="24"/>
                <w:szCs w:val="24"/>
              </w:rPr>
              <w:softHyphen/>
              <w:t>ния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сков мяча в корз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ну.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бро</w:t>
            </w:r>
            <w:r w:rsidRPr="00356965">
              <w:rPr>
                <w:b w:val="0"/>
                <w:sz w:val="24"/>
              </w:rPr>
              <w:softHyphen/>
              <w:t>сков м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ча в кольцо способом «сверху»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бросок мяча в кольцо; соблюдать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a2"/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аде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целей; умеют управлять эмоциями при общении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</w:t>
            </w:r>
            <w:r w:rsidRPr="00356965">
              <w:rPr>
                <w:b w:val="0"/>
                <w:sz w:val="24"/>
              </w:rPr>
              <w:softHyphen/>
              <w:t>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23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скоро</w:t>
            </w:r>
            <w:r w:rsidRPr="00356965">
              <w:rPr>
                <w:sz w:val="24"/>
                <w:szCs w:val="24"/>
              </w:rPr>
              <w:softHyphen/>
              <w:t>стных качеств, ловкости, вни</w:t>
            </w:r>
            <w:r w:rsidRPr="00356965">
              <w:rPr>
                <w:sz w:val="24"/>
                <w:szCs w:val="24"/>
              </w:rPr>
              <w:softHyphen/>
              <w:t>мания в баскет</w:t>
            </w:r>
            <w:r w:rsidRPr="00356965">
              <w:rPr>
                <w:sz w:val="24"/>
                <w:szCs w:val="24"/>
              </w:rPr>
              <w:softHyphen/>
              <w:t>больных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</w:t>
            </w:r>
            <w:r w:rsidRPr="00356965">
              <w:rPr>
                <w:sz w:val="24"/>
                <w:szCs w:val="24"/>
              </w:rPr>
              <w:softHyphen/>
              <w:t>нениях с мячом в п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рах. Разуч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вание игры «Гонки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чей в колон</w:t>
            </w:r>
            <w:r w:rsidRPr="00356965">
              <w:rPr>
                <w:sz w:val="24"/>
                <w:szCs w:val="24"/>
              </w:rPr>
              <w:softHyphen/>
              <w:t>нах»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вы</w:t>
            </w:r>
            <w:r w:rsidRPr="00356965">
              <w:rPr>
                <w:sz w:val="24"/>
                <w:szCs w:val="24"/>
              </w:rPr>
              <w:softHyphen/>
              <w:t>полнять бросок мяча в корзину после в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дения?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бр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сков мяча в кольцо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сле ве</w:t>
            </w:r>
            <w:r w:rsidRPr="00356965">
              <w:rPr>
                <w:b w:val="0"/>
                <w:sz w:val="24"/>
              </w:rPr>
              <w:softHyphen/>
              <w:t>дения; совершен</w:t>
            </w:r>
            <w:r w:rsidRPr="00356965">
              <w:rPr>
                <w:b w:val="0"/>
                <w:sz w:val="24"/>
              </w:rPr>
              <w:softHyphen/>
              <w:t>ствовать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орди</w:t>
            </w:r>
            <w:r w:rsidRPr="00356965">
              <w:rPr>
                <w:b w:val="0"/>
                <w:sz w:val="24"/>
              </w:rPr>
              <w:softHyphen/>
              <w:t>нацию, глазомер и точность при вы</w:t>
            </w:r>
            <w:r w:rsidRPr="00356965">
              <w:rPr>
                <w:b w:val="0"/>
                <w:sz w:val="24"/>
              </w:rPr>
              <w:softHyphen/>
              <w:t>полнении упраж</w:t>
            </w:r>
            <w:r w:rsidRPr="00356965">
              <w:rPr>
                <w:b w:val="0"/>
                <w:sz w:val="24"/>
              </w:rPr>
              <w:softHyphen/>
              <w:t>нений с мячом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мяча в кольцо раз</w:t>
            </w:r>
            <w:r w:rsidRPr="00356965">
              <w:rPr>
                <w:sz w:val="24"/>
                <w:szCs w:val="24"/>
              </w:rPr>
              <w:softHyphen/>
              <w:t>ными сп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соба</w:t>
            </w:r>
            <w:r w:rsidRPr="00356965">
              <w:rPr>
                <w:sz w:val="24"/>
                <w:szCs w:val="24"/>
              </w:rPr>
              <w:softHyphen/>
              <w:t>ми; вза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модейст</w:t>
            </w:r>
            <w:r w:rsidRPr="00356965">
              <w:rPr>
                <w:sz w:val="24"/>
                <w:szCs w:val="24"/>
              </w:rPr>
              <w:softHyphen/>
              <w:t>вовать со сверстник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ми по правилам игры с мячом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ствления; осуществляют поиск необходимой информации.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ставленной задачей и услови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выполнения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ствия; адекватно во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своего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нятие и 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воение соц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альной роли обучающег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ся, развитие мотивов учеб</w:t>
            </w:r>
            <w:r w:rsidRPr="00356965">
              <w:rPr>
                <w:b w:val="0"/>
                <w:sz w:val="24"/>
              </w:rPr>
              <w:softHyphen/>
              <w:t>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 и фо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мирование личностного смысла уч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23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бро</w:t>
            </w:r>
            <w:r w:rsidRPr="00356965">
              <w:rPr>
                <w:sz w:val="24"/>
                <w:szCs w:val="24"/>
              </w:rPr>
              <w:softHyphen/>
              <w:t>скам и ловле мяча через сетку. Разучивание игры. «П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рекинь мяч»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чества,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Какие бывают иг</w:t>
            </w:r>
            <w:r w:rsidRPr="00356965">
              <w:rPr>
                <w:sz w:val="24"/>
                <w:szCs w:val="24"/>
              </w:rPr>
              <w:softHyphen/>
              <w:t>ры с мячом на пло</w:t>
            </w:r>
            <w:r w:rsidRPr="00356965">
              <w:rPr>
                <w:sz w:val="24"/>
                <w:szCs w:val="24"/>
              </w:rPr>
              <w:softHyphen/>
              <w:t>щадке с сеткой?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бр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сков и ловле мяча через сетку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ски мяча через се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ку и ловить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соко летящий мяч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69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23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бро</w:t>
            </w:r>
            <w:r w:rsidRPr="00356965">
              <w:rPr>
                <w:sz w:val="24"/>
                <w:szCs w:val="24"/>
              </w:rPr>
              <w:softHyphen/>
              <w:t>скам н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бивного м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ча из-за г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ло</w:t>
            </w:r>
            <w:r w:rsidRPr="00356965">
              <w:rPr>
                <w:sz w:val="24"/>
                <w:szCs w:val="24"/>
              </w:rPr>
              <w:softHyphen/>
              <w:t>вы.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ры «Выш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ба</w:t>
            </w:r>
            <w:r w:rsidRPr="00356965">
              <w:rPr>
                <w:sz w:val="24"/>
                <w:szCs w:val="24"/>
              </w:rPr>
              <w:softHyphen/>
              <w:t>лы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ленькими мячами»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бережения, самоанал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критич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ского мышления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Способы выполне</w:t>
            </w:r>
            <w:r w:rsidRPr="00356965">
              <w:rPr>
                <w:sz w:val="24"/>
                <w:szCs w:val="24"/>
              </w:rPr>
              <w:softHyphen/>
              <w:t>ния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сков н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бивного мяча.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технике бр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ска набивн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го мяча из-за головы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-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броски набив</w:t>
            </w:r>
            <w:r w:rsidRPr="00356965">
              <w:rPr>
                <w:sz w:val="24"/>
                <w:szCs w:val="24"/>
              </w:rPr>
              <w:softHyphen/>
              <w:t>ного мяча из-за головы;  соблюдать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взаим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действия с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роками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a2"/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24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за раз</w:t>
            </w:r>
            <w:r w:rsidRPr="00356965">
              <w:rPr>
                <w:sz w:val="24"/>
                <w:szCs w:val="24"/>
              </w:rPr>
              <w:softHyphen/>
              <w:t>витием двига</w:t>
            </w:r>
            <w:r w:rsidRPr="00356965">
              <w:rPr>
                <w:sz w:val="24"/>
                <w:szCs w:val="24"/>
              </w:rPr>
              <w:softHyphen/>
              <w:t>тельных к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честв: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ски набив</w:t>
            </w:r>
            <w:r w:rsidRPr="00356965">
              <w:rPr>
                <w:sz w:val="24"/>
                <w:szCs w:val="24"/>
              </w:rPr>
              <w:softHyphen/>
              <w:t>ного мяча из-за гол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вы. Игра «Удочка»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</w:t>
            </w:r>
            <w:r w:rsidRPr="00356965">
              <w:rPr>
                <w:sz w:val="24"/>
                <w:szCs w:val="24"/>
              </w:rPr>
              <w:softHyphen/>
              <w:t>верка и кор</w:t>
            </w:r>
            <w:r w:rsidRPr="00356965">
              <w:rPr>
                <w:sz w:val="24"/>
                <w:szCs w:val="24"/>
              </w:rPr>
              <w:softHyphen/>
              <w:t>рекция знаний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ского мышления,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чества,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вести контроль за разв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тием дви</w:t>
            </w:r>
            <w:r w:rsidRPr="00356965">
              <w:rPr>
                <w:sz w:val="24"/>
                <w:szCs w:val="24"/>
              </w:rPr>
              <w:softHyphen/>
              <w:t>гательных качеств?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Закреплять навык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броска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бивного м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ча из-за г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ловы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те</w:t>
            </w:r>
            <w:r w:rsidRPr="00356965">
              <w:rPr>
                <w:sz w:val="24"/>
                <w:szCs w:val="24"/>
              </w:rPr>
              <w:t>х</w:t>
            </w:r>
            <w:r w:rsidRPr="00356965">
              <w:rPr>
                <w:sz w:val="24"/>
                <w:szCs w:val="24"/>
              </w:rPr>
              <w:t>нически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вы</w:t>
            </w:r>
            <w:r w:rsidRPr="00356965">
              <w:rPr>
                <w:sz w:val="24"/>
                <w:szCs w:val="24"/>
              </w:rPr>
              <w:softHyphen/>
              <w:t>полнять бросок набивного мяча из-за головы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24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за раз</w:t>
            </w:r>
            <w:r w:rsidRPr="00356965">
              <w:rPr>
                <w:sz w:val="24"/>
                <w:szCs w:val="24"/>
              </w:rPr>
              <w:softHyphen/>
              <w:t>витием двига</w:t>
            </w:r>
            <w:r w:rsidRPr="00356965">
              <w:rPr>
                <w:sz w:val="24"/>
                <w:szCs w:val="24"/>
              </w:rPr>
              <w:softHyphen/>
              <w:t>тельных ка</w:t>
            </w:r>
            <w:r w:rsidRPr="00356965">
              <w:rPr>
                <w:sz w:val="24"/>
                <w:szCs w:val="24"/>
              </w:rPr>
              <w:softHyphen/>
              <w:t>честв: бр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ски малого мяча в гор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зонталь</w:t>
            </w:r>
            <w:r w:rsidRPr="00356965">
              <w:rPr>
                <w:sz w:val="24"/>
                <w:szCs w:val="24"/>
              </w:rPr>
              <w:softHyphen/>
              <w:t>ную цель.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ры «Быстрая подача»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ка и кор</w:t>
            </w:r>
            <w:r w:rsidRPr="00356965">
              <w:rPr>
                <w:sz w:val="24"/>
                <w:szCs w:val="24"/>
              </w:rPr>
              <w:t>ре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ция зн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 xml:space="preserve">ского мышления,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ко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тролир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вать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витие двиг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тельных качеств?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Совершен</w:t>
            </w:r>
            <w:r w:rsidRPr="00356965">
              <w:rPr>
                <w:b w:val="0"/>
                <w:sz w:val="24"/>
              </w:rPr>
              <w:softHyphen/>
              <w:t>ствовать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орди</w:t>
            </w:r>
            <w:r w:rsidRPr="00356965">
              <w:rPr>
                <w:b w:val="0"/>
                <w:sz w:val="24"/>
              </w:rPr>
              <w:softHyphen/>
              <w:t>национные спо</w:t>
            </w:r>
            <w:r w:rsidRPr="00356965">
              <w:rPr>
                <w:b w:val="0"/>
                <w:sz w:val="24"/>
              </w:rPr>
              <w:softHyphen/>
              <w:t>собности, глазомер и точность при вы</w:t>
            </w:r>
            <w:r w:rsidRPr="00356965">
              <w:rPr>
                <w:b w:val="0"/>
                <w:sz w:val="24"/>
              </w:rPr>
              <w:softHyphen/>
              <w:t>полнении упраж</w:t>
            </w:r>
            <w:r w:rsidRPr="00356965">
              <w:rPr>
                <w:b w:val="0"/>
                <w:sz w:val="24"/>
              </w:rPr>
              <w:softHyphen/>
              <w:t>нений с м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чом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гр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мотно ис</w:t>
            </w:r>
            <w:r w:rsidRPr="00356965">
              <w:rPr>
                <w:sz w:val="24"/>
                <w:szCs w:val="24"/>
              </w:rPr>
              <w:softHyphen/>
              <w:t>пользовать тех</w:t>
            </w:r>
            <w:r w:rsidRPr="00356965">
              <w:rPr>
                <w:sz w:val="24"/>
                <w:szCs w:val="24"/>
              </w:rPr>
              <w:softHyphen/>
              <w:t>нику метания мяча; собл</w:t>
            </w:r>
            <w:r w:rsidRPr="00356965">
              <w:rPr>
                <w:sz w:val="24"/>
                <w:szCs w:val="24"/>
              </w:rPr>
              <w:t>ю</w:t>
            </w:r>
            <w:r w:rsidRPr="00356965">
              <w:rPr>
                <w:sz w:val="24"/>
                <w:szCs w:val="24"/>
              </w:rPr>
              <w:t>дать правила безо</w:t>
            </w:r>
            <w:r w:rsidRPr="00356965">
              <w:rPr>
                <w:sz w:val="24"/>
                <w:szCs w:val="24"/>
              </w:rPr>
              <w:softHyphen/>
              <w:t>пасного пове</w:t>
            </w:r>
            <w:r w:rsidRPr="00356965">
              <w:rPr>
                <w:sz w:val="24"/>
                <w:szCs w:val="24"/>
              </w:rPr>
              <w:softHyphen/>
              <w:t>дения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>Личнос</w:t>
            </w:r>
            <w:r w:rsidRPr="00356965">
              <w:rPr>
                <w:rStyle w:val="a3"/>
                <w:sz w:val="24"/>
                <w:lang w:eastAsia="en-US"/>
              </w:rPr>
              <w:t>т</w:t>
            </w:r>
            <w:r w:rsidRPr="00356965">
              <w:rPr>
                <w:rStyle w:val="a3"/>
                <w:sz w:val="24"/>
                <w:lang w:eastAsia="en-US"/>
              </w:rPr>
              <w:t>ные:</w:t>
            </w:r>
            <w:r w:rsidRPr="00356965">
              <w:rPr>
                <w:b w:val="0"/>
                <w:sz w:val="24"/>
              </w:rPr>
              <w:t>проявляют дисципл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136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24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ор</w:t>
            </w:r>
            <w:r w:rsidRPr="00356965">
              <w:rPr>
                <w:sz w:val="24"/>
                <w:szCs w:val="24"/>
              </w:rPr>
              <w:softHyphen/>
              <w:t>динации в пере</w:t>
            </w:r>
            <w:r w:rsidRPr="00356965">
              <w:rPr>
                <w:sz w:val="24"/>
                <w:szCs w:val="24"/>
              </w:rPr>
              <w:softHyphen/>
              <w:t>катах в группи</w:t>
            </w:r>
            <w:r w:rsidRPr="00356965">
              <w:rPr>
                <w:sz w:val="24"/>
                <w:szCs w:val="24"/>
              </w:rPr>
              <w:softHyphen/>
              <w:t>ровке.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к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вырка назад. Игра «Охо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ни</w:t>
            </w:r>
            <w:r w:rsidRPr="00356965">
              <w:rPr>
                <w:sz w:val="24"/>
                <w:szCs w:val="24"/>
              </w:rPr>
              <w:softHyphen/>
              <w:t>ки и утки»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ского мышления,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ку</w:t>
            </w:r>
            <w:r w:rsidRPr="00356965">
              <w:rPr>
                <w:sz w:val="24"/>
                <w:szCs w:val="24"/>
              </w:rPr>
              <w:softHyphen/>
              <w:t>вырок назад? Что такое групп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ровка?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tabs>
                <w:tab w:val="left" w:pos="1876"/>
              </w:tabs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тех</w:t>
            </w:r>
            <w:r w:rsidRPr="00356965">
              <w:rPr>
                <w:b w:val="0"/>
                <w:sz w:val="24"/>
              </w:rPr>
              <w:softHyphen/>
              <w:t>нике кувы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ка на</w:t>
            </w:r>
            <w:r w:rsidRPr="00356965">
              <w:rPr>
                <w:b w:val="0"/>
                <w:sz w:val="24"/>
              </w:rPr>
              <w:softHyphen/>
              <w:t>зад; развивать координац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онные сп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собности при выпо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нении пере</w:t>
            </w:r>
            <w:r w:rsidRPr="00356965">
              <w:rPr>
                <w:b w:val="0"/>
                <w:sz w:val="24"/>
              </w:rPr>
              <w:softHyphen/>
              <w:t>катов и к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вырков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</w:t>
            </w:r>
            <w:r w:rsidRPr="00356965">
              <w:rPr>
                <w:sz w:val="24"/>
                <w:szCs w:val="24"/>
              </w:rPr>
              <w:t xml:space="preserve"> те</w:t>
            </w:r>
            <w:r w:rsidRPr="00356965">
              <w:rPr>
                <w:sz w:val="24"/>
                <w:szCs w:val="24"/>
              </w:rPr>
              <w:t>х</w:t>
            </w:r>
            <w:r w:rsidRPr="00356965">
              <w:rPr>
                <w:sz w:val="24"/>
                <w:szCs w:val="24"/>
              </w:rPr>
              <w:t>нически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вы</w:t>
            </w:r>
            <w:r w:rsidRPr="00356965">
              <w:rPr>
                <w:sz w:val="24"/>
                <w:szCs w:val="24"/>
              </w:rPr>
              <w:softHyphen/>
              <w:t>полнять кувы</w:t>
            </w:r>
            <w:r w:rsidRPr="00356965">
              <w:rPr>
                <w:sz w:val="24"/>
                <w:szCs w:val="24"/>
              </w:rPr>
              <w:softHyphen/>
              <w:t>рок назад; 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блюдать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вила поведения и предупре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дения травм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тизма на уроке физкультуры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самостоятел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осуществл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ния.</w:t>
            </w:r>
          </w:p>
          <w:p w:rsidR="006C2FB6" w:rsidRPr="00356965" w:rsidRDefault="006C2FB6" w:rsidP="00E36F00">
            <w:pPr>
              <w:ind w:left="-116" w:right="-108"/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планируют свои действия в соответствии с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ставленной задачей и усл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виями ее реализации; адек</w:t>
            </w:r>
            <w:r w:rsidRPr="00356965">
              <w:rPr>
                <w:b w:val="0"/>
                <w:sz w:val="24"/>
              </w:rPr>
              <w:softHyphen/>
              <w:t>ватно во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принимают оценку учителя.</w:t>
            </w:r>
          </w:p>
          <w:p w:rsidR="006C2FB6" w:rsidRPr="00356965" w:rsidRDefault="006C2FB6" w:rsidP="00E36F00">
            <w:pPr>
              <w:ind w:left="-116" w:right="-108"/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использ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 речь для регуляции своего 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ся на принятие и освоение 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циальной роли обучающегося, развитие мот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вов учебной деятельности и формирование личностного смысла учения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25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стой</w:t>
            </w:r>
            <w:r w:rsidRPr="00356965">
              <w:rPr>
                <w:sz w:val="24"/>
                <w:szCs w:val="24"/>
              </w:rPr>
              <w:softHyphen/>
              <w:t>ке на голове. 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зучивание серии акр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бати</w:t>
            </w:r>
            <w:r w:rsidRPr="00356965">
              <w:rPr>
                <w:sz w:val="24"/>
                <w:szCs w:val="24"/>
              </w:rPr>
              <w:softHyphen/>
              <w:t>ческих упраж</w:t>
            </w:r>
            <w:r w:rsidRPr="00356965">
              <w:rPr>
                <w:sz w:val="24"/>
                <w:szCs w:val="24"/>
              </w:rPr>
              <w:softHyphen/>
              <w:t>нений. Игра «Тар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кан</w:t>
            </w:r>
            <w:r w:rsidRPr="00356965">
              <w:rPr>
                <w:sz w:val="24"/>
                <w:szCs w:val="24"/>
              </w:rPr>
              <w:softHyphen/>
              <w:t>чики»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полнить стойку на голове?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тех</w:t>
            </w:r>
            <w:r w:rsidRPr="00356965">
              <w:rPr>
                <w:b w:val="0"/>
                <w:sz w:val="24"/>
              </w:rPr>
              <w:softHyphen/>
              <w:t>нике стойки на го</w:t>
            </w:r>
            <w:r w:rsidRPr="00356965">
              <w:rPr>
                <w:b w:val="0"/>
                <w:sz w:val="24"/>
              </w:rPr>
              <w:softHyphen/>
              <w:t>лове; развивать координац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онные сп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собности, силу и ло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кость при вы</w:t>
            </w:r>
            <w:r w:rsidRPr="00356965">
              <w:rPr>
                <w:b w:val="0"/>
                <w:sz w:val="24"/>
              </w:rPr>
              <w:softHyphen/>
              <w:t>полнении упраж</w:t>
            </w:r>
            <w:r w:rsidRPr="00356965">
              <w:rPr>
                <w:b w:val="0"/>
                <w:sz w:val="24"/>
              </w:rPr>
              <w:softHyphen/>
              <w:t>нений а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робатики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ражнение по образцу учи</w:t>
            </w:r>
            <w:r w:rsidRPr="00356965">
              <w:rPr>
                <w:sz w:val="24"/>
                <w:szCs w:val="24"/>
              </w:rPr>
              <w:softHyphen/>
              <w:t>теля и показу лучших учени</w:t>
            </w:r>
            <w:r w:rsidRPr="00356965">
              <w:rPr>
                <w:sz w:val="24"/>
                <w:szCs w:val="24"/>
              </w:rPr>
              <w:softHyphen/>
              <w:t>ков; объяснять технику выпол</w:t>
            </w:r>
            <w:r w:rsidRPr="00356965">
              <w:rPr>
                <w:sz w:val="24"/>
                <w:szCs w:val="24"/>
              </w:rPr>
              <w:softHyphen/>
              <w:t>нения стойки на голове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 w:right="-57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ся на доброжел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тельное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вие со сверс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никами; проявляют ди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циплинирова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ство в дост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жении по</w:t>
            </w:r>
            <w:r w:rsidRPr="00356965">
              <w:rPr>
                <w:b w:val="0"/>
                <w:sz w:val="24"/>
              </w:rPr>
              <w:softHyphen/>
              <w:t>ставленных ц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25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ор</w:t>
            </w:r>
            <w:r w:rsidRPr="00356965">
              <w:rPr>
                <w:sz w:val="24"/>
                <w:szCs w:val="24"/>
              </w:rPr>
              <w:softHyphen/>
              <w:t>динации в упраж</w:t>
            </w:r>
            <w:r w:rsidRPr="00356965">
              <w:rPr>
                <w:sz w:val="24"/>
                <w:szCs w:val="24"/>
              </w:rPr>
              <w:softHyphen/>
              <w:t>нениях с гимна</w:t>
            </w:r>
            <w:r w:rsidRPr="00356965">
              <w:rPr>
                <w:sz w:val="24"/>
                <w:szCs w:val="24"/>
              </w:rPr>
              <w:softHyphen/>
              <w:t>стическими папками. Игра-эстафета с гимнастиче</w:t>
            </w:r>
            <w:r w:rsidRPr="00356965">
              <w:rPr>
                <w:sz w:val="24"/>
                <w:szCs w:val="24"/>
              </w:rPr>
              <w:softHyphen/>
              <w:t>скими па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ками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вза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модейст</w:t>
            </w:r>
            <w:r w:rsidRPr="00356965">
              <w:rPr>
                <w:sz w:val="24"/>
                <w:szCs w:val="24"/>
              </w:rPr>
              <w:softHyphen/>
              <w:t>вовать при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</w:t>
            </w:r>
            <w:r w:rsidRPr="00356965">
              <w:rPr>
                <w:sz w:val="24"/>
                <w:szCs w:val="24"/>
              </w:rPr>
              <w:softHyphen/>
              <w:t>нении упражн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ний в группе?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щераз</w:t>
            </w:r>
            <w:r w:rsidRPr="00356965">
              <w:rPr>
                <w:b w:val="0"/>
                <w:sz w:val="24"/>
              </w:rPr>
              <w:softHyphen/>
              <w:t>вивающие упраж</w:t>
            </w:r>
            <w:r w:rsidRPr="00356965">
              <w:rPr>
                <w:b w:val="0"/>
                <w:sz w:val="24"/>
              </w:rPr>
              <w:softHyphen/>
              <w:t>нения в группе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общ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развивающие упражне</w:t>
            </w:r>
            <w:r w:rsidRPr="00356965">
              <w:rPr>
                <w:sz w:val="24"/>
                <w:szCs w:val="24"/>
              </w:rPr>
              <w:softHyphen/>
              <w:t>ния в группе разли</w:t>
            </w:r>
            <w:r w:rsidRPr="00356965">
              <w:rPr>
                <w:sz w:val="24"/>
                <w:szCs w:val="24"/>
              </w:rPr>
              <w:t>ч</w:t>
            </w:r>
            <w:r w:rsidRPr="00356965">
              <w:rPr>
                <w:sz w:val="24"/>
                <w:szCs w:val="24"/>
              </w:rPr>
              <w:t>ными способ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25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</w:t>
            </w:r>
            <w:r w:rsidRPr="00356965">
              <w:rPr>
                <w:sz w:val="24"/>
                <w:szCs w:val="24"/>
              </w:rPr>
              <w:softHyphen/>
              <w:t>нениям а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роба</w:t>
            </w:r>
            <w:r w:rsidRPr="00356965">
              <w:rPr>
                <w:sz w:val="24"/>
                <w:szCs w:val="24"/>
              </w:rPr>
              <w:softHyphen/>
              <w:t>тики у стены.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ры с мячами «Передал - садись»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Какова этапность обучения стойке на руках?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вы</w:t>
            </w:r>
            <w:r w:rsidRPr="00356965">
              <w:rPr>
                <w:b w:val="0"/>
                <w:sz w:val="24"/>
              </w:rPr>
              <w:softHyphen/>
              <w:t>полнять стойку на руках у ст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ны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</w:t>
            </w:r>
            <w:r w:rsidRPr="00356965">
              <w:rPr>
                <w:sz w:val="24"/>
                <w:szCs w:val="24"/>
              </w:rPr>
              <w:t xml:space="preserve"> те</w:t>
            </w:r>
            <w:r w:rsidRPr="00356965">
              <w:rPr>
                <w:sz w:val="24"/>
                <w:szCs w:val="24"/>
              </w:rPr>
              <w:t>х</w:t>
            </w:r>
            <w:r w:rsidRPr="00356965">
              <w:rPr>
                <w:sz w:val="24"/>
                <w:szCs w:val="24"/>
              </w:rPr>
              <w:t>нически гр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мотно вы</w:t>
            </w:r>
            <w:r w:rsidRPr="00356965">
              <w:rPr>
                <w:sz w:val="24"/>
                <w:szCs w:val="24"/>
              </w:rPr>
              <w:softHyphen/>
              <w:t>полнять стойку на руках у сте</w:t>
            </w:r>
            <w:r w:rsidRPr="00356965">
              <w:rPr>
                <w:sz w:val="24"/>
                <w:szCs w:val="24"/>
              </w:rPr>
              <w:softHyphen/>
              <w:t>ны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26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Разучивание комбинации из акробат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</w:t>
            </w:r>
            <w:r w:rsidRPr="00356965">
              <w:rPr>
                <w:sz w:val="24"/>
                <w:szCs w:val="24"/>
              </w:rPr>
              <w:softHyphen/>
              <w:t>ских эл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ментов.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витие скоро-стной сил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вых качеств во вре</w:t>
            </w:r>
            <w:r w:rsidRPr="00356965">
              <w:rPr>
                <w:sz w:val="24"/>
                <w:szCs w:val="24"/>
              </w:rPr>
              <w:softHyphen/>
              <w:t>мя круговой тренировки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 xml:space="preserve">бережения,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обучения,</w:t>
            </w:r>
            <w:r w:rsidRPr="00356965">
              <w:rPr>
                <w:sz w:val="24"/>
                <w:szCs w:val="24"/>
              </w:rPr>
              <w:t xml:space="preserve">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Упражн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ния акро</w:t>
            </w:r>
            <w:r w:rsidRPr="00356965">
              <w:rPr>
                <w:sz w:val="24"/>
                <w:szCs w:val="24"/>
              </w:rPr>
              <w:softHyphen/>
              <w:t>батики.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Совершен</w:t>
            </w:r>
            <w:r w:rsidRPr="00356965">
              <w:rPr>
                <w:b w:val="0"/>
                <w:sz w:val="24"/>
              </w:rPr>
              <w:softHyphen/>
              <w:t>ствовать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ординац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онные сп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собности, силу и ло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кость при вы</w:t>
            </w:r>
            <w:r w:rsidRPr="00356965">
              <w:rPr>
                <w:b w:val="0"/>
                <w:sz w:val="24"/>
              </w:rPr>
              <w:softHyphen/>
              <w:t>полнении упраж</w:t>
            </w:r>
            <w:r w:rsidRPr="00356965">
              <w:rPr>
                <w:b w:val="0"/>
                <w:sz w:val="24"/>
              </w:rPr>
              <w:softHyphen/>
              <w:t>нений а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робатики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Научатся: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акр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батические комбинации на высоком тех</w:t>
            </w:r>
            <w:r w:rsidRPr="00356965">
              <w:rPr>
                <w:sz w:val="24"/>
                <w:szCs w:val="24"/>
              </w:rPr>
              <w:softHyphen/>
              <w:t>ничном уровне, соблюдая пра</w:t>
            </w:r>
            <w:r w:rsidRPr="00356965">
              <w:rPr>
                <w:sz w:val="24"/>
                <w:szCs w:val="24"/>
              </w:rPr>
              <w:softHyphen/>
              <w:t>вила безопа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но</w:t>
            </w:r>
            <w:r w:rsidRPr="00356965">
              <w:rPr>
                <w:sz w:val="24"/>
                <w:szCs w:val="24"/>
              </w:rPr>
              <w:softHyphen/>
              <w:t>го поведения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правильность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нения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зуют речь для регуляции св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26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ор</w:t>
            </w:r>
            <w:r w:rsidRPr="00356965">
              <w:rPr>
                <w:sz w:val="24"/>
                <w:szCs w:val="24"/>
              </w:rPr>
              <w:softHyphen/>
              <w:t>динации по</w:t>
            </w:r>
            <w:r w:rsidRPr="00356965">
              <w:rPr>
                <w:sz w:val="24"/>
                <w:szCs w:val="24"/>
              </w:rPr>
              <w:softHyphen/>
              <w:t>средством упо</w:t>
            </w:r>
            <w:r w:rsidRPr="00356965">
              <w:rPr>
                <w:sz w:val="24"/>
                <w:szCs w:val="24"/>
              </w:rPr>
              <w:softHyphen/>
              <w:t>ров на руках.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ры «Пустое место»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 xml:space="preserve">бережения,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чения,</w:t>
            </w:r>
            <w:r w:rsidRPr="00356965">
              <w:rPr>
                <w:sz w:val="24"/>
                <w:szCs w:val="24"/>
              </w:rPr>
              <w:t xml:space="preserve">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вития н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выков с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модиагн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коорди</w:t>
            </w:r>
            <w:r w:rsidRPr="00356965">
              <w:rPr>
                <w:sz w:val="24"/>
                <w:szCs w:val="24"/>
              </w:rPr>
              <w:softHyphen/>
              <w:t>нацио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ных спо</w:t>
            </w:r>
            <w:r w:rsidRPr="00356965">
              <w:rPr>
                <w:sz w:val="24"/>
                <w:szCs w:val="24"/>
              </w:rPr>
              <w:softHyphen/>
              <w:t>собн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стей.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Совершен</w:t>
            </w:r>
            <w:r w:rsidRPr="00356965">
              <w:rPr>
                <w:b w:val="0"/>
                <w:sz w:val="24"/>
              </w:rPr>
              <w:softHyphen/>
              <w:t>ствовать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 выпо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нения упо</w:t>
            </w:r>
            <w:r w:rsidRPr="00356965">
              <w:rPr>
                <w:b w:val="0"/>
                <w:sz w:val="24"/>
              </w:rPr>
              <w:softHyphen/>
              <w:t>ров на руках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Научатся: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 для развития коо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динации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Личностные: </w:t>
            </w: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26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ство</w:t>
            </w:r>
            <w:r w:rsidRPr="00356965">
              <w:rPr>
                <w:sz w:val="24"/>
                <w:szCs w:val="24"/>
              </w:rPr>
              <w:softHyphen/>
              <w:t>вание прыжка в длину с ме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та. Разуч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вание игры «Коньки- горбунки»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вивать вы</w:t>
            </w:r>
            <w:r w:rsidRPr="00356965">
              <w:rPr>
                <w:sz w:val="24"/>
                <w:szCs w:val="24"/>
              </w:rPr>
              <w:softHyphen/>
              <w:t>носл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вость и бы</w:t>
            </w:r>
            <w:r w:rsidRPr="00356965">
              <w:rPr>
                <w:sz w:val="24"/>
                <w:szCs w:val="24"/>
              </w:rPr>
              <w:softHyphen/>
              <w:t>строту?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Совершен</w:t>
            </w:r>
            <w:r w:rsidRPr="00356965">
              <w:rPr>
                <w:b w:val="0"/>
                <w:sz w:val="24"/>
              </w:rPr>
              <w:softHyphen/>
              <w:t>ствовать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 выпо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нения прыж</w:t>
            </w:r>
            <w:r w:rsidRPr="00356965">
              <w:rPr>
                <w:b w:val="0"/>
                <w:sz w:val="24"/>
              </w:rPr>
              <w:softHyphen/>
              <w:t>ков в длину с места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Научатся:  те</w:t>
            </w:r>
            <w:r w:rsidRPr="00356965">
              <w:rPr>
                <w:sz w:val="24"/>
                <w:szCs w:val="24"/>
              </w:rPr>
              <w:t>х</w:t>
            </w:r>
            <w:r w:rsidRPr="00356965">
              <w:rPr>
                <w:sz w:val="24"/>
                <w:szCs w:val="24"/>
              </w:rPr>
              <w:t>нически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выпо</w:t>
            </w:r>
            <w:r w:rsidRPr="00356965">
              <w:rPr>
                <w:sz w:val="24"/>
                <w:szCs w:val="24"/>
              </w:rPr>
              <w:t>л</w:t>
            </w:r>
            <w:r w:rsidRPr="00356965">
              <w:rPr>
                <w:sz w:val="24"/>
                <w:szCs w:val="24"/>
              </w:rPr>
              <w:t>нять прыжок с места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предложения и оцен</w:t>
            </w:r>
            <w:r w:rsidRPr="00356965">
              <w:rPr>
                <w:sz w:val="24"/>
                <w:szCs w:val="24"/>
              </w:rPr>
              <w:softHyphen/>
              <w:t>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79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27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ство</w:t>
            </w:r>
            <w:r w:rsidRPr="00356965">
              <w:rPr>
                <w:b w:val="0"/>
                <w:sz w:val="24"/>
              </w:rPr>
              <w:softHyphen/>
              <w:t>вание упражне</w:t>
            </w:r>
            <w:r w:rsidRPr="00356965">
              <w:rPr>
                <w:b w:val="0"/>
                <w:sz w:val="24"/>
              </w:rPr>
              <w:softHyphen/>
              <w:t>ний акроб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тики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Прове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ка и корре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ция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самоанал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 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верше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ствовать выполн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ние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ний акробат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Выполнять упражнения акробатики для закре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ления уче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ного мат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риала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Научатся: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акр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батические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a2"/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Умеют упра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лять эмоци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ми при общ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 со све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стниками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27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 xml:space="preserve">Плавание. </w:t>
            </w:r>
            <w:r w:rsidRPr="00356965">
              <w:rPr>
                <w:iCs/>
                <w:color w:val="auto"/>
                <w:sz w:val="24"/>
                <w:szCs w:val="24"/>
              </w:rPr>
              <w:t xml:space="preserve">Подводящие упражнения: </w:t>
            </w:r>
            <w:r w:rsidRPr="00356965">
              <w:rPr>
                <w:color w:val="auto"/>
                <w:sz w:val="24"/>
                <w:szCs w:val="24"/>
              </w:rPr>
              <w:t>вхождение в воду; пер</w:t>
            </w:r>
            <w:r w:rsidRPr="00356965">
              <w:rPr>
                <w:color w:val="auto"/>
                <w:sz w:val="24"/>
                <w:szCs w:val="24"/>
              </w:rPr>
              <w:t>е</w:t>
            </w:r>
            <w:r w:rsidRPr="00356965">
              <w:rPr>
                <w:color w:val="auto"/>
                <w:sz w:val="24"/>
                <w:szCs w:val="24"/>
              </w:rPr>
              <w:t>движение по дну бассейна</w:t>
            </w:r>
            <w:r w:rsidRPr="00356965">
              <w:rPr>
                <w:sz w:val="24"/>
                <w:szCs w:val="24"/>
              </w:rPr>
              <w:t xml:space="preserve"> (теория)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 xml:space="preserve">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дить в в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ду, дв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гаться по дну ба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сейна?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Закреплять навыки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ражнений плавания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Научатся: вх</w:t>
            </w:r>
            <w:r w:rsidRPr="00356965">
              <w:rPr>
                <w:rStyle w:val="10"/>
                <w:b w:val="0"/>
                <w:sz w:val="24"/>
                <w:szCs w:val="24"/>
              </w:rPr>
              <w:t>о</w:t>
            </w:r>
            <w:r w:rsidRPr="00356965">
              <w:rPr>
                <w:rStyle w:val="10"/>
                <w:b w:val="0"/>
                <w:sz w:val="24"/>
                <w:szCs w:val="24"/>
              </w:rPr>
              <w:t>дить в воду; передвигаться по дну бассе</w:t>
            </w:r>
            <w:r w:rsidRPr="00356965">
              <w:rPr>
                <w:rStyle w:val="10"/>
                <w:b w:val="0"/>
                <w:sz w:val="24"/>
                <w:szCs w:val="24"/>
              </w:rPr>
              <w:t>й</w:t>
            </w:r>
            <w:r w:rsidRPr="00356965">
              <w:rPr>
                <w:rStyle w:val="10"/>
                <w:b w:val="0"/>
                <w:sz w:val="24"/>
                <w:szCs w:val="24"/>
              </w:rPr>
              <w:t>на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 w:right="-57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ся на доброжел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тельное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вие со сверс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никами; проявляют ди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циплинирова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ство в дост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жении поста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ленных ц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27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Плавание. Всплывание; лежание и скольжение; упражнения на соглас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вание раб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ты рук и ног. Произвол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ный способ (теория)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ского мышления,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Упражн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ния по плав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нию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Развить с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гласова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ную работу при плав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ние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 для всплытия, скольжения, лежания при плавании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82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28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упражнен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ям с гант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лями.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и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ры «Пустое место»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Изуч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 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вого м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териала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 xml:space="preserve">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вивать силу и ловкость?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ражне</w:t>
            </w:r>
            <w:r w:rsidRPr="00356965">
              <w:rPr>
                <w:b w:val="0"/>
                <w:sz w:val="24"/>
              </w:rPr>
              <w:softHyphen/>
              <w:t>ния с гантелями различн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ми спо</w:t>
            </w:r>
            <w:r w:rsidRPr="00356965">
              <w:rPr>
                <w:b w:val="0"/>
                <w:sz w:val="24"/>
              </w:rPr>
              <w:softHyphen/>
              <w:t>собами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 с гантелями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личными сп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собами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83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</w:rPr>
              <w:t>28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за развитием двигател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ных качеств: наклон вп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ред из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ложения стоя. Игра «Правил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ный номер»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widowControl w:val="0"/>
              <w:jc w:val="center"/>
              <w:rPr>
                <w:b w:val="0"/>
                <w:color w:val="000000"/>
                <w:sz w:val="24"/>
              </w:rPr>
            </w:pPr>
            <w:r w:rsidRPr="00356965">
              <w:rPr>
                <w:b w:val="0"/>
                <w:color w:val="000000"/>
                <w:sz w:val="24"/>
              </w:rPr>
              <w:t>Прове</w:t>
            </w:r>
            <w:r w:rsidRPr="00356965">
              <w:rPr>
                <w:b w:val="0"/>
                <w:color w:val="000000"/>
                <w:sz w:val="24"/>
              </w:rPr>
              <w:t>р</w:t>
            </w:r>
            <w:r w:rsidRPr="00356965">
              <w:rPr>
                <w:b w:val="0"/>
                <w:color w:val="000000"/>
                <w:sz w:val="24"/>
              </w:rPr>
              <w:t>ка и корре</w:t>
            </w:r>
            <w:r w:rsidRPr="00356965">
              <w:rPr>
                <w:b w:val="0"/>
                <w:color w:val="000000"/>
                <w:sz w:val="24"/>
              </w:rPr>
              <w:t>к</w:t>
            </w:r>
            <w:r w:rsidRPr="00356965">
              <w:rPr>
                <w:b w:val="0"/>
                <w:color w:val="000000"/>
                <w:sz w:val="24"/>
              </w:rPr>
              <w:t>ция зн</w:t>
            </w:r>
            <w:r w:rsidRPr="00356965">
              <w:rPr>
                <w:b w:val="0"/>
                <w:color w:val="000000"/>
                <w:sz w:val="24"/>
              </w:rPr>
              <w:t>а</w:t>
            </w:r>
            <w:r w:rsidRPr="00356965">
              <w:rPr>
                <w:b w:val="0"/>
                <w:color w:val="000000"/>
                <w:sz w:val="24"/>
              </w:rPr>
              <w:t>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развития навыков самодиа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Какие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нения развив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ют ги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кость?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Закреплять навык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наклонов вперед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widowControl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Научатся: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ражнения для развития ги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кости разли</w:t>
            </w:r>
            <w:r w:rsidRPr="00356965">
              <w:rPr>
                <w:b w:val="0"/>
                <w:sz w:val="24"/>
              </w:rPr>
              <w:t>ч</w:t>
            </w:r>
            <w:r w:rsidRPr="00356965">
              <w:rPr>
                <w:b w:val="0"/>
                <w:sz w:val="24"/>
              </w:rPr>
              <w:t>ными способ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2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sz w:val="24"/>
                <w:szCs w:val="24"/>
              </w:rPr>
              <w:t xml:space="preserve"> 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цели и способы их ос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ществления.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оценивают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вильность выполнения дейс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Коммуникативные: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 w:right="-57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дисциплинир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ванность, тр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до</w:t>
            </w:r>
            <w:r w:rsidRPr="00356965">
              <w:rPr>
                <w:b w:val="0"/>
                <w:sz w:val="24"/>
              </w:rPr>
              <w:softHyphen/>
              <w:t>любие и упорство в до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тижении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ставленных ц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лей; умеют управлять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при 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щении со све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стника</w:t>
            </w:r>
            <w:r w:rsidRPr="00356965">
              <w:rPr>
                <w:b w:val="0"/>
                <w:sz w:val="24"/>
              </w:rPr>
              <w:softHyphen/>
              <w:t>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84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28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Контроль за развитием двигател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ных 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честв: по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ни</w:t>
            </w:r>
            <w:r w:rsidRPr="00356965">
              <w:rPr>
                <w:b w:val="0"/>
                <w:sz w:val="24"/>
              </w:rPr>
              <w:softHyphen/>
              <w:t>мание туловища из положения лежа на спине за 30 секунд. И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>ра «Пр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виль</w:t>
            </w:r>
            <w:r w:rsidRPr="00356965">
              <w:rPr>
                <w:b w:val="0"/>
                <w:sz w:val="24"/>
              </w:rPr>
              <w:softHyphen/>
              <w:t>ный номер с м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чом»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Прове</w:t>
            </w:r>
            <w:r w:rsidRPr="00356965">
              <w:rPr>
                <w:rStyle w:val="Exact"/>
                <w:sz w:val="24"/>
                <w:szCs w:val="24"/>
              </w:rPr>
              <w:t>р</w:t>
            </w:r>
            <w:r w:rsidRPr="00356965">
              <w:rPr>
                <w:rStyle w:val="Exact"/>
                <w:sz w:val="24"/>
                <w:szCs w:val="24"/>
              </w:rPr>
              <w:t>ка и корре</w:t>
            </w:r>
            <w:r w:rsidRPr="00356965">
              <w:rPr>
                <w:rStyle w:val="Exact"/>
                <w:sz w:val="24"/>
                <w:szCs w:val="24"/>
              </w:rPr>
              <w:t>к</w:t>
            </w:r>
            <w:r w:rsidRPr="00356965">
              <w:rPr>
                <w:rStyle w:val="Exact"/>
                <w:sz w:val="24"/>
                <w:szCs w:val="24"/>
              </w:rPr>
              <w:t>ция зн</w:t>
            </w:r>
            <w:r w:rsidRPr="00356965">
              <w:rPr>
                <w:rStyle w:val="Exact"/>
                <w:sz w:val="24"/>
                <w:szCs w:val="24"/>
              </w:rPr>
              <w:t>а</w:t>
            </w:r>
            <w:r w:rsidRPr="00356965">
              <w:rPr>
                <w:rStyle w:val="Exact"/>
                <w:sz w:val="24"/>
                <w:szCs w:val="24"/>
              </w:rPr>
              <w:t>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самоанал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Как ко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тролир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вать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витие двиг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тельных качеств?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под</w:t>
            </w:r>
            <w:r w:rsidRPr="00356965">
              <w:rPr>
                <w:b w:val="0"/>
                <w:sz w:val="24"/>
              </w:rPr>
              <w:softHyphen/>
              <w:t>нимать т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ловище из положения лежа на ск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рость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widowControl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Научатся: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ражнения для развития ск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ростно-силовых 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честв; орган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зовывать и проводить по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вижные игры.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40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56965">
              <w:rPr>
                <w:rStyle w:val="4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31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формулируют и ре</w:t>
            </w:r>
            <w:r w:rsidRPr="00356965">
              <w:rPr>
                <w:sz w:val="24"/>
                <w:szCs w:val="24"/>
              </w:rPr>
              <w:softHyphen/>
              <w:t>шают учебную задачу; ко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тролируют процесс и резуль</w:t>
            </w:r>
            <w:r w:rsidRPr="00356965">
              <w:rPr>
                <w:sz w:val="24"/>
                <w:szCs w:val="24"/>
              </w:rPr>
              <w:softHyphen/>
              <w:t>тат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40"/>
                <w:sz w:val="24"/>
                <w:szCs w:val="24"/>
              </w:rPr>
              <w:t>Регулятивные:</w:t>
            </w:r>
            <w:r w:rsidRPr="00356965">
              <w:rPr>
                <w:rStyle w:val="31"/>
                <w:sz w:val="24"/>
                <w:szCs w:val="24"/>
              </w:rPr>
              <w:t xml:space="preserve"> </w:t>
            </w:r>
            <w:r w:rsidRPr="00356965">
              <w:rPr>
                <w:b w:val="0"/>
                <w:sz w:val="24"/>
              </w:rPr>
              <w:t>планируют свои действия в соответс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вии с поставленной задачей и у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ловиями ее реализации; оце</w:t>
            </w:r>
            <w:r w:rsidRPr="00356965">
              <w:rPr>
                <w:b w:val="0"/>
                <w:sz w:val="24"/>
              </w:rPr>
              <w:softHyphen/>
              <w:t>нивают правильность выпо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нения действия.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40"/>
                <w:sz w:val="24"/>
                <w:szCs w:val="24"/>
              </w:rPr>
              <w:t>Коммуникативные:</w:t>
            </w:r>
            <w:r w:rsidRPr="00356965">
              <w:rPr>
                <w:rStyle w:val="31"/>
                <w:sz w:val="24"/>
                <w:szCs w:val="24"/>
              </w:rPr>
              <w:t xml:space="preserve"> </w:t>
            </w:r>
            <w:r w:rsidRPr="00356965">
              <w:rPr>
                <w:b w:val="0"/>
                <w:sz w:val="24"/>
              </w:rPr>
              <w:t>использ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 речь для регуляции св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его действия.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85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</w:rPr>
              <w:t>29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Разучивание игровых действий э</w:t>
            </w:r>
            <w:r w:rsidRPr="00356965">
              <w:rPr>
                <w:rStyle w:val="Exact"/>
                <w:b w:val="0"/>
                <w:sz w:val="24"/>
              </w:rPr>
              <w:t>с</w:t>
            </w:r>
            <w:r w:rsidRPr="00356965">
              <w:rPr>
                <w:rStyle w:val="Exact"/>
                <w:b w:val="0"/>
                <w:sz w:val="24"/>
              </w:rPr>
              <w:t>тафет с а</w:t>
            </w:r>
            <w:r w:rsidRPr="00356965">
              <w:rPr>
                <w:rStyle w:val="Exact"/>
                <w:b w:val="0"/>
                <w:sz w:val="24"/>
              </w:rPr>
              <w:t>к</w:t>
            </w:r>
            <w:r w:rsidRPr="00356965">
              <w:rPr>
                <w:rStyle w:val="Exact"/>
                <w:b w:val="0"/>
                <w:sz w:val="24"/>
              </w:rPr>
              <w:t>робатич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скими у</w:t>
            </w:r>
            <w:r w:rsidRPr="00356965">
              <w:rPr>
                <w:rStyle w:val="Exact"/>
                <w:b w:val="0"/>
                <w:sz w:val="24"/>
              </w:rPr>
              <w:t>п</w:t>
            </w:r>
            <w:r w:rsidRPr="00356965">
              <w:rPr>
                <w:rStyle w:val="Exact"/>
                <w:b w:val="0"/>
                <w:sz w:val="24"/>
              </w:rPr>
              <w:t>ражн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ниями. Игра «Пер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тяжки»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widowControl w:val="0"/>
              <w:jc w:val="center"/>
              <w:rPr>
                <w:b w:val="0"/>
                <w:color w:val="000000"/>
                <w:sz w:val="24"/>
              </w:rPr>
            </w:pPr>
            <w:r w:rsidRPr="00356965">
              <w:rPr>
                <w:b w:val="0"/>
                <w:color w:val="000000"/>
                <w:sz w:val="24"/>
              </w:rPr>
              <w:t>Прим</w:t>
            </w:r>
            <w:r w:rsidRPr="00356965">
              <w:rPr>
                <w:b w:val="0"/>
                <w:color w:val="000000"/>
                <w:sz w:val="24"/>
              </w:rPr>
              <w:t>е</w:t>
            </w:r>
            <w:r w:rsidRPr="00356965">
              <w:rPr>
                <w:b w:val="0"/>
                <w:color w:val="000000"/>
                <w:sz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бережения, педагогика сотрудн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чества,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вития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выков с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модиагн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Развитие коорд</w:t>
            </w:r>
            <w:r w:rsidRPr="00356965">
              <w:rPr>
                <w:rStyle w:val="Exact"/>
                <w:sz w:val="24"/>
                <w:szCs w:val="24"/>
              </w:rPr>
              <w:t>и</w:t>
            </w:r>
            <w:r w:rsidRPr="00356965">
              <w:rPr>
                <w:rStyle w:val="Exact"/>
                <w:sz w:val="24"/>
                <w:szCs w:val="24"/>
              </w:rPr>
              <w:t>нацио</w:t>
            </w:r>
            <w:r w:rsidRPr="00356965">
              <w:rPr>
                <w:rStyle w:val="Exact"/>
                <w:sz w:val="24"/>
                <w:szCs w:val="24"/>
              </w:rPr>
              <w:t>н</w:t>
            </w:r>
            <w:r w:rsidRPr="00356965">
              <w:rPr>
                <w:rStyle w:val="Exact"/>
                <w:sz w:val="24"/>
                <w:szCs w:val="24"/>
              </w:rPr>
              <w:t>ных сп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собн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стей.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20"/>
                <w:i w:val="0"/>
                <w:sz w:val="24"/>
                <w:szCs w:val="24"/>
              </w:rPr>
              <w:t>В</w:t>
            </w:r>
            <w:r w:rsidRPr="00356965">
              <w:rPr>
                <w:rStyle w:val="Exact"/>
                <w:b w:val="0"/>
                <w:sz w:val="24"/>
              </w:rPr>
              <w:t>ыполнить командные действия в эстафете для закре</w:t>
            </w:r>
            <w:r w:rsidRPr="00356965">
              <w:rPr>
                <w:rStyle w:val="Exact"/>
                <w:b w:val="0"/>
                <w:sz w:val="24"/>
              </w:rPr>
              <w:t>п</w:t>
            </w:r>
            <w:r w:rsidRPr="00356965">
              <w:rPr>
                <w:rStyle w:val="Exact"/>
                <w:b w:val="0"/>
                <w:sz w:val="24"/>
              </w:rPr>
              <w:t>ления мате</w:t>
            </w:r>
            <w:r w:rsidRPr="00356965">
              <w:rPr>
                <w:rStyle w:val="Exact"/>
                <w:b w:val="0"/>
                <w:sz w:val="24"/>
              </w:rPr>
              <w:softHyphen/>
              <w:t>риала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23"/>
              <w:shd w:val="clear" w:color="auto" w:fill="auto"/>
              <w:spacing w:after="0" w:line="240" w:lineRule="auto"/>
              <w:rPr>
                <w:b w:val="0"/>
                <w:sz w:val="24"/>
                <w:szCs w:val="24"/>
              </w:rPr>
            </w:pPr>
            <w:r w:rsidRPr="00356965">
              <w:rPr>
                <w:rStyle w:val="2Exact"/>
                <w:bCs/>
                <w:sz w:val="24"/>
                <w:szCs w:val="24"/>
              </w:rPr>
              <w:t>Научатся:</w:t>
            </w:r>
            <w:r w:rsidRPr="00356965">
              <w:rPr>
                <w:b w:val="0"/>
                <w:sz w:val="24"/>
                <w:szCs w:val="24"/>
              </w:rPr>
              <w:t xml:space="preserve"> соблюдать правила безопасного поведения При выполнении упражнений акробатики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ориентир</w:t>
            </w:r>
            <w:r w:rsidRPr="00356965">
              <w:rPr>
                <w:rStyle w:val="Exact"/>
                <w:sz w:val="24"/>
                <w:szCs w:val="24"/>
              </w:rPr>
              <w:t>у</w:t>
            </w:r>
            <w:r w:rsidRPr="00356965">
              <w:rPr>
                <w:rStyle w:val="Exact"/>
                <w:sz w:val="24"/>
                <w:szCs w:val="24"/>
              </w:rPr>
              <w:t>ются в разнообразии спосо</w:t>
            </w:r>
            <w:r w:rsidRPr="00356965">
              <w:rPr>
                <w:rStyle w:val="Exact"/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Exact"/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rStyle w:val="Exact"/>
                <w:sz w:val="24"/>
                <w:szCs w:val="24"/>
              </w:rPr>
              <w:t>с</w:t>
            </w:r>
            <w:r w:rsidRPr="00356965">
              <w:rPr>
                <w:rStyle w:val="Exact"/>
                <w:sz w:val="24"/>
                <w:szCs w:val="24"/>
              </w:rPr>
              <w:t>ловиями ее реализации; аде</w:t>
            </w:r>
            <w:r w:rsidRPr="00356965">
              <w:rPr>
                <w:rStyle w:val="Exact"/>
                <w:sz w:val="24"/>
                <w:szCs w:val="24"/>
              </w:rPr>
              <w:softHyphen/>
              <w:t>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формул</w:t>
            </w:r>
            <w:r w:rsidRPr="00356965">
              <w:rPr>
                <w:rStyle w:val="Exact"/>
                <w:sz w:val="24"/>
                <w:szCs w:val="24"/>
              </w:rPr>
              <w:t>и</w:t>
            </w:r>
            <w:r w:rsidRPr="00356965">
              <w:rPr>
                <w:rStyle w:val="Exact"/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rStyle w:val="Exact"/>
                <w:sz w:val="24"/>
                <w:szCs w:val="24"/>
              </w:rPr>
              <w:softHyphen/>
              <w:t>нию в совместной деятельности.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Ориентир</w:t>
            </w:r>
            <w:r w:rsidRPr="00356965">
              <w:rPr>
                <w:rStyle w:val="Exact"/>
                <w:b w:val="0"/>
                <w:sz w:val="24"/>
              </w:rPr>
              <w:t>у</w:t>
            </w:r>
            <w:r w:rsidRPr="00356965">
              <w:rPr>
                <w:rStyle w:val="Exact"/>
                <w:b w:val="0"/>
                <w:sz w:val="24"/>
              </w:rPr>
              <w:t>ются на до</w:t>
            </w:r>
            <w:r w:rsidRPr="00356965">
              <w:rPr>
                <w:rStyle w:val="Exact"/>
                <w:b w:val="0"/>
                <w:sz w:val="24"/>
              </w:rPr>
              <w:t>б</w:t>
            </w:r>
            <w:r w:rsidRPr="00356965">
              <w:rPr>
                <w:rStyle w:val="Exact"/>
                <w:b w:val="0"/>
                <w:sz w:val="24"/>
              </w:rPr>
              <w:t>рожелател</w:t>
            </w:r>
            <w:r w:rsidRPr="00356965">
              <w:rPr>
                <w:rStyle w:val="Exact"/>
                <w:b w:val="0"/>
                <w:sz w:val="24"/>
              </w:rPr>
              <w:t>ь</w:t>
            </w:r>
            <w:r w:rsidRPr="00356965">
              <w:rPr>
                <w:rStyle w:val="Exact"/>
                <w:b w:val="0"/>
                <w:sz w:val="24"/>
              </w:rPr>
              <w:t>ное взаим</w:t>
            </w:r>
            <w:r w:rsidRPr="00356965">
              <w:rPr>
                <w:rStyle w:val="Exact"/>
                <w:b w:val="0"/>
                <w:sz w:val="24"/>
              </w:rPr>
              <w:t>о</w:t>
            </w:r>
            <w:r w:rsidRPr="00356965">
              <w:rPr>
                <w:rStyle w:val="Exact"/>
                <w:b w:val="0"/>
                <w:sz w:val="24"/>
              </w:rPr>
              <w:t>действие со сверстниками; раскрывают внутрен</w:t>
            </w:r>
            <w:r w:rsidRPr="00356965">
              <w:rPr>
                <w:rStyle w:val="Exact"/>
                <w:b w:val="0"/>
                <w:sz w:val="24"/>
              </w:rPr>
              <w:softHyphen/>
              <w:t>нюю позицию школьника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29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вы</w:t>
            </w:r>
            <w:r w:rsidRPr="00356965">
              <w:rPr>
                <w:sz w:val="24"/>
                <w:szCs w:val="24"/>
              </w:rPr>
              <w:softHyphen/>
              <w:t>носливости раз</w:t>
            </w:r>
            <w:r w:rsidRPr="00356965">
              <w:rPr>
                <w:sz w:val="24"/>
                <w:szCs w:val="24"/>
              </w:rPr>
              <w:softHyphen/>
              <w:t>личными спо</w:t>
            </w:r>
            <w:r w:rsidRPr="00356965">
              <w:rPr>
                <w:sz w:val="24"/>
                <w:szCs w:val="24"/>
              </w:rPr>
              <w:softHyphen/>
              <w:t>собами.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Игра «День и ночь»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Каковы правила развития выносли</w:t>
            </w:r>
            <w:r w:rsidRPr="00356965">
              <w:rPr>
                <w:sz w:val="24"/>
                <w:szCs w:val="24"/>
              </w:rPr>
              <w:softHyphen/>
              <w:t>вости?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выносл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вость во время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</w:t>
            </w:r>
            <w:r w:rsidRPr="00356965">
              <w:rPr>
                <w:b w:val="0"/>
                <w:sz w:val="24"/>
              </w:rPr>
              <w:softHyphen/>
              <w:t>ния ходьбы, б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га, пры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ков, при про</w:t>
            </w:r>
            <w:r w:rsidRPr="00356965">
              <w:rPr>
                <w:b w:val="0"/>
                <w:sz w:val="24"/>
              </w:rPr>
              <w:softHyphen/>
              <w:t>ведении подвиж</w:t>
            </w:r>
            <w:r w:rsidRPr="00356965">
              <w:rPr>
                <w:b w:val="0"/>
                <w:sz w:val="24"/>
              </w:rPr>
              <w:softHyphen/>
              <w:t>ных игр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ра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номерно ра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пределять свои силы во время про</w:t>
            </w:r>
            <w:r w:rsidRPr="00356965">
              <w:rPr>
                <w:sz w:val="24"/>
                <w:szCs w:val="24"/>
              </w:rPr>
              <w:softHyphen/>
              <w:t>должительно</w:t>
            </w:r>
            <w:r w:rsidRPr="00356965">
              <w:rPr>
                <w:sz w:val="24"/>
                <w:szCs w:val="24"/>
              </w:rPr>
              <w:softHyphen/>
              <w:t>го бега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а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тивное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модейст</w:t>
            </w:r>
            <w:r w:rsidRPr="00356965">
              <w:rPr>
                <w:b w:val="0"/>
                <w:sz w:val="24"/>
              </w:rPr>
              <w:softHyphen/>
              <w:t>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29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ство</w:t>
            </w:r>
            <w:r w:rsidRPr="00356965">
              <w:rPr>
                <w:sz w:val="24"/>
                <w:szCs w:val="24"/>
              </w:rPr>
              <w:softHyphen/>
              <w:t>вание техники низкого старта. Об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чение поня</w:t>
            </w:r>
            <w:r w:rsidRPr="00356965">
              <w:rPr>
                <w:sz w:val="24"/>
                <w:szCs w:val="24"/>
              </w:rPr>
              <w:softHyphen/>
              <w:t>тию «ста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товое уск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рение».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витие скоро</w:t>
            </w:r>
            <w:r w:rsidRPr="00356965">
              <w:rPr>
                <w:sz w:val="24"/>
                <w:szCs w:val="24"/>
              </w:rPr>
              <w:softHyphen/>
              <w:t>стных к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честв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 к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ком виде бега 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меняется низкий старт?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Совершен</w:t>
            </w:r>
            <w:r w:rsidRPr="00356965">
              <w:rPr>
                <w:b w:val="0"/>
                <w:sz w:val="24"/>
              </w:rPr>
              <w:softHyphen/>
              <w:t>ствовать технику низкого старта; учить бегу с уско</w:t>
            </w:r>
            <w:r w:rsidRPr="00356965">
              <w:rPr>
                <w:b w:val="0"/>
                <w:sz w:val="24"/>
              </w:rPr>
              <w:softHyphen/>
              <w:t>рением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 для развития ск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ростных к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честв; грамо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но использ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вать тех</w:t>
            </w:r>
            <w:r w:rsidRPr="00356965">
              <w:rPr>
                <w:sz w:val="24"/>
                <w:szCs w:val="24"/>
              </w:rPr>
              <w:softHyphen/>
              <w:t>нику низкого старта при выполн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нии бега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используют общие приемы решения поста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ленных задач; контролируют процесс и результат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ставленной задачей и условиями ее реализации; оце</w:t>
            </w:r>
            <w:r w:rsidRPr="00356965">
              <w:rPr>
                <w:sz w:val="24"/>
                <w:szCs w:val="24"/>
              </w:rPr>
              <w:softHyphen/>
              <w:t>нивают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вильность выполнения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использ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 речь для регуляции своего де</w:t>
            </w:r>
            <w:r w:rsidRPr="00356965">
              <w:rPr>
                <w:sz w:val="24"/>
                <w:szCs w:val="24"/>
              </w:rPr>
              <w:t>й</w:t>
            </w:r>
            <w:r w:rsidRPr="00356965">
              <w:rPr>
                <w:sz w:val="24"/>
                <w:szCs w:val="24"/>
              </w:rPr>
              <w:t>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30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Обучение тех</w:t>
            </w:r>
            <w:r w:rsidRPr="00356965">
              <w:rPr>
                <w:sz w:val="24"/>
                <w:szCs w:val="24"/>
              </w:rPr>
              <w:softHyphen/>
              <w:t>нике прыжка в длину с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бе</w:t>
            </w:r>
            <w:r w:rsidRPr="00356965">
              <w:rPr>
                <w:sz w:val="24"/>
                <w:szCs w:val="24"/>
              </w:rPr>
              <w:softHyphen/>
              <w:t>га. С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вершенст</w:t>
            </w:r>
            <w:r w:rsidRPr="00356965">
              <w:rPr>
                <w:sz w:val="24"/>
                <w:szCs w:val="24"/>
              </w:rPr>
              <w:softHyphen/>
              <w:t>вование прыжка в длину с ме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та. Развитие пры</w:t>
            </w:r>
            <w:r w:rsidRPr="00356965">
              <w:rPr>
                <w:sz w:val="24"/>
                <w:szCs w:val="24"/>
              </w:rPr>
              <w:softHyphen/>
              <w:t>гучести в эста</w:t>
            </w:r>
            <w:r w:rsidRPr="00356965">
              <w:rPr>
                <w:sz w:val="24"/>
                <w:szCs w:val="24"/>
              </w:rPr>
              <w:softHyphen/>
              <w:t>фете «Кто даль</w:t>
            </w:r>
            <w:r w:rsidRPr="00356965">
              <w:rPr>
                <w:sz w:val="24"/>
                <w:szCs w:val="24"/>
              </w:rPr>
              <w:softHyphen/>
              <w:t>ше прыгнет?»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 xml:space="preserve">ского мышления, </w:t>
            </w:r>
            <w:r w:rsidRPr="00356965">
              <w:rPr>
                <w:rStyle w:val="91"/>
                <w:sz w:val="24"/>
                <w:szCs w:val="24"/>
              </w:rPr>
              <w:t>развива</w:t>
            </w:r>
            <w:r w:rsidRPr="00356965">
              <w:rPr>
                <w:rStyle w:val="91"/>
                <w:sz w:val="24"/>
                <w:szCs w:val="24"/>
              </w:rPr>
              <w:t>ю</w:t>
            </w:r>
            <w:r w:rsidRPr="00356965">
              <w:rPr>
                <w:rStyle w:val="91"/>
                <w:sz w:val="24"/>
                <w:szCs w:val="24"/>
              </w:rPr>
              <w:t>щего об</w:t>
            </w:r>
            <w:r w:rsidRPr="00356965">
              <w:rPr>
                <w:rStyle w:val="91"/>
                <w:sz w:val="24"/>
                <w:szCs w:val="24"/>
              </w:rPr>
              <w:t>у</w:t>
            </w:r>
            <w:r w:rsidRPr="00356965">
              <w:rPr>
                <w:rStyle w:val="91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полняется прыжок в длину с разбега?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вильной технике прыжка в длину с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бега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те</w:t>
            </w:r>
            <w:r w:rsidRPr="00356965">
              <w:rPr>
                <w:sz w:val="24"/>
                <w:szCs w:val="24"/>
              </w:rPr>
              <w:t>х</w:t>
            </w:r>
            <w:r w:rsidRPr="00356965">
              <w:rPr>
                <w:sz w:val="24"/>
                <w:szCs w:val="24"/>
              </w:rPr>
              <w:t>нически пр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вильно вы</w:t>
            </w:r>
            <w:r w:rsidRPr="00356965">
              <w:rPr>
                <w:sz w:val="24"/>
                <w:szCs w:val="24"/>
              </w:rPr>
              <w:softHyphen/>
              <w:t>полнять пры</w:t>
            </w:r>
            <w:r w:rsidRPr="00356965">
              <w:rPr>
                <w:sz w:val="24"/>
                <w:szCs w:val="24"/>
              </w:rPr>
              <w:softHyphen/>
              <w:t>жок в длину с разбега, со</w:t>
            </w:r>
            <w:r w:rsidRPr="00356965">
              <w:rPr>
                <w:sz w:val="24"/>
                <w:szCs w:val="24"/>
              </w:rPr>
              <w:softHyphen/>
              <w:t>блюдая прав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ла безопасн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ориентир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ются в разнообразии спосо</w:t>
            </w:r>
            <w:r w:rsidRPr="00356965">
              <w:rPr>
                <w:sz w:val="24"/>
                <w:szCs w:val="24"/>
              </w:rPr>
              <w:softHyphen/>
              <w:t>бов решения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планируют свои действия в соответствии с поставленной задачей и у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ловиями ее реализации; аде</w:t>
            </w:r>
            <w:r w:rsidRPr="00356965">
              <w:rPr>
                <w:sz w:val="24"/>
                <w:szCs w:val="24"/>
              </w:rPr>
              <w:softHyphen/>
              <w:t>кватно воспринимают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формул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 собственное мнение и позицию; договариваются и приходят к общему реше</w:t>
            </w:r>
            <w:r w:rsidRPr="00356965">
              <w:rPr>
                <w:sz w:val="24"/>
                <w:szCs w:val="24"/>
              </w:rPr>
              <w:softHyphen/>
              <w:t>нию в совместной деятельности, в том числе в ситуации стол</w:t>
            </w:r>
            <w:r w:rsidRPr="00356965">
              <w:rPr>
                <w:sz w:val="24"/>
                <w:szCs w:val="24"/>
              </w:rPr>
              <w:t>к</w:t>
            </w:r>
            <w:r w:rsidRPr="00356965">
              <w:rPr>
                <w:sz w:val="24"/>
                <w:szCs w:val="24"/>
              </w:rPr>
              <w:t>новения интересов.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Раскрывают внутреннюю позицию школь</w:t>
            </w:r>
            <w:r w:rsidRPr="00356965">
              <w:rPr>
                <w:b w:val="0"/>
                <w:sz w:val="24"/>
              </w:rPr>
              <w:softHyphen/>
              <w:t>ника; умеют упра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лять эмоци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ми при общ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 со свер</w:t>
            </w:r>
            <w:r w:rsidRPr="00356965">
              <w:rPr>
                <w:b w:val="0"/>
                <w:sz w:val="24"/>
              </w:rPr>
              <w:softHyphen/>
              <w:t>стниками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89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30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за развитием двигател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ных качеств: пры</w:t>
            </w:r>
            <w:r w:rsidRPr="00356965">
              <w:rPr>
                <w:sz w:val="24"/>
                <w:szCs w:val="24"/>
              </w:rPr>
              <w:softHyphen/>
              <w:t>жок в длину с ме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та. Обучение прыжкам через низкие барьеры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</w:t>
            </w:r>
            <w:r w:rsidRPr="00356965">
              <w:rPr>
                <w:sz w:val="24"/>
                <w:szCs w:val="24"/>
              </w:rPr>
              <w:softHyphen/>
              <w:t>верка и кор</w:t>
            </w:r>
            <w:r w:rsidRPr="00356965">
              <w:rPr>
                <w:sz w:val="24"/>
                <w:szCs w:val="24"/>
              </w:rPr>
              <w:softHyphen/>
              <w:t>рекция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 xml:space="preserve">бережения,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обучения,</w:t>
            </w:r>
            <w:r w:rsidRPr="00356965">
              <w:rPr>
                <w:sz w:val="24"/>
                <w:szCs w:val="24"/>
              </w:rPr>
              <w:t xml:space="preserve">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Правила выполне</w:t>
            </w:r>
            <w:r w:rsidRPr="00356965">
              <w:rPr>
                <w:sz w:val="24"/>
                <w:szCs w:val="24"/>
              </w:rPr>
              <w:softHyphen/>
              <w:t>ния прыжка в дли</w:t>
            </w:r>
            <w:r w:rsidRPr="00356965">
              <w:rPr>
                <w:sz w:val="24"/>
                <w:szCs w:val="24"/>
              </w:rPr>
              <w:softHyphen/>
              <w:t>ну с места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Развитие с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лы, ло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кости и координ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ции во время выполне</w:t>
            </w:r>
            <w:r w:rsidRPr="00356965">
              <w:rPr>
                <w:b w:val="0"/>
                <w:sz w:val="24"/>
              </w:rPr>
              <w:softHyphen/>
              <w:t>ния пры</w:t>
            </w:r>
            <w:r w:rsidRPr="00356965">
              <w:rPr>
                <w:b w:val="0"/>
                <w:sz w:val="24"/>
              </w:rPr>
              <w:t>ж</w:t>
            </w:r>
            <w:r w:rsidRPr="00356965">
              <w:rPr>
                <w:b w:val="0"/>
                <w:sz w:val="24"/>
              </w:rPr>
              <w:t>ков раз</w:t>
            </w:r>
            <w:r w:rsidRPr="00356965">
              <w:rPr>
                <w:b w:val="0"/>
                <w:sz w:val="24"/>
              </w:rPr>
              <w:softHyphen/>
              <w:t>ными способами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пры</w:t>
            </w:r>
            <w:r w:rsidRPr="00356965">
              <w:rPr>
                <w:sz w:val="24"/>
                <w:szCs w:val="24"/>
              </w:rPr>
              <w:t>ж</w:t>
            </w:r>
            <w:r w:rsidRPr="00356965">
              <w:rPr>
                <w:sz w:val="24"/>
                <w:szCs w:val="24"/>
              </w:rPr>
              <w:t>ки через низкие барьеры во время бега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11pt"/>
                <w:b w:val="0"/>
                <w:sz w:val="24"/>
                <w:szCs w:val="24"/>
                <w:lang w:eastAsia="en-US"/>
              </w:rPr>
              <w:t xml:space="preserve">Познавательные: 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t>самосто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t>я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t xml:space="preserve">тельно выделяют </w:t>
            </w:r>
            <w:r w:rsidRPr="00356965">
              <w:rPr>
                <w:b w:val="0"/>
                <w:sz w:val="24"/>
              </w:rPr>
              <w:t xml:space="preserve">и 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t>форм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t>у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t>ли</w:t>
            </w:r>
            <w:r w:rsidRPr="00356965">
              <w:rPr>
                <w:rStyle w:val="10"/>
                <w:sz w:val="24"/>
                <w:szCs w:val="24"/>
                <w:lang w:eastAsia="en-US"/>
              </w:rPr>
              <w:softHyphen/>
            </w:r>
            <w:r w:rsidRPr="00356965">
              <w:rPr>
                <w:b w:val="0"/>
                <w:sz w:val="24"/>
              </w:rPr>
              <w:t>руют познавательные цели и способы их осущест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ления.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Регулятивные: </w:t>
            </w:r>
            <w:r w:rsidRPr="00356965">
              <w:rPr>
                <w:b w:val="0"/>
                <w:sz w:val="24"/>
              </w:rPr>
              <w:t>оценивают правильность выполнения действия; адекватно воспр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нимают оценку учителя.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формул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руют вопросы; ориент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ру</w:t>
            </w:r>
            <w:r w:rsidRPr="00356965">
              <w:rPr>
                <w:b w:val="0"/>
                <w:sz w:val="24"/>
              </w:rPr>
              <w:softHyphen/>
              <w:t>ются на позицию партнера в общ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нии и взаимоде</w:t>
            </w:r>
            <w:r w:rsidRPr="00356965">
              <w:rPr>
                <w:b w:val="0"/>
                <w:sz w:val="24"/>
              </w:rPr>
              <w:t>й</w:t>
            </w:r>
            <w:r w:rsidRPr="00356965">
              <w:rPr>
                <w:b w:val="0"/>
                <w:sz w:val="24"/>
              </w:rPr>
              <w:t>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90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</w:rPr>
              <w:t>30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Соверше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ство</w:t>
            </w:r>
            <w:r w:rsidRPr="00356965">
              <w:rPr>
                <w:sz w:val="24"/>
                <w:szCs w:val="24"/>
              </w:rPr>
              <w:softHyphen/>
              <w:t>вание бега на 30 м с низ</w:t>
            </w:r>
            <w:r w:rsidRPr="00356965">
              <w:rPr>
                <w:sz w:val="24"/>
                <w:szCs w:val="24"/>
              </w:rPr>
              <w:softHyphen/>
              <w:t>кого старта. Раз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чивание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ражнений полосы пр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пят</w:t>
            </w:r>
            <w:r w:rsidRPr="00356965">
              <w:rPr>
                <w:sz w:val="24"/>
                <w:szCs w:val="24"/>
              </w:rPr>
              <w:softHyphen/>
              <w:t>ствий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 и уме</w:t>
            </w:r>
            <w:r w:rsidRPr="00356965">
              <w:rPr>
                <w:sz w:val="24"/>
                <w:szCs w:val="24"/>
              </w:rPr>
              <w:softHyphen/>
              <w:t>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ского мышления,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Скорос</w:t>
            </w:r>
            <w:r w:rsidRPr="00356965">
              <w:rPr>
                <w:sz w:val="24"/>
                <w:szCs w:val="24"/>
              </w:rPr>
              <w:t>т</w:t>
            </w:r>
            <w:r w:rsidRPr="00356965">
              <w:rPr>
                <w:sz w:val="24"/>
                <w:szCs w:val="24"/>
              </w:rPr>
              <w:t>ные и си</w:t>
            </w:r>
            <w:r w:rsidRPr="00356965">
              <w:rPr>
                <w:sz w:val="24"/>
                <w:szCs w:val="24"/>
              </w:rPr>
              <w:softHyphen/>
              <w:t>ловые к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чества.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скоростно-силовые 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чества во время бега на диста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цию и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упражн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ний поло</w:t>
            </w:r>
            <w:r w:rsidRPr="00356965">
              <w:rPr>
                <w:b w:val="0"/>
                <w:sz w:val="24"/>
              </w:rPr>
              <w:softHyphen/>
              <w:t>сы пр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пятс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вий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бег, преодоле</w:t>
            </w:r>
            <w:r w:rsidRPr="00356965">
              <w:rPr>
                <w:sz w:val="24"/>
                <w:szCs w:val="24"/>
              </w:rPr>
              <w:softHyphen/>
              <w:t>вая различные препятствия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 w:right="-57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Ориентирую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ся на доброжел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тельное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вие со сверс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никами; проявляют ди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циплинирова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ство в дост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жении поста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ленных ц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91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за развитием двигател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ных качеств: бег на 30 м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</w:t>
            </w:r>
            <w:r w:rsidRPr="00356965">
              <w:rPr>
                <w:sz w:val="24"/>
                <w:szCs w:val="24"/>
              </w:rPr>
              <w:softHyphen/>
              <w:t>верка и кор</w:t>
            </w:r>
            <w:r w:rsidRPr="00356965">
              <w:rPr>
                <w:sz w:val="24"/>
                <w:szCs w:val="24"/>
              </w:rPr>
              <w:softHyphen/>
              <w:t>рекция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развития критич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ского мышления,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>рекции действий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раб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тать над распред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лением сил на диста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ции?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Развивать скоростно-силовые 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чества во время бега на диста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цию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>ра</w:t>
            </w:r>
            <w:r w:rsidRPr="00356965">
              <w:rPr>
                <w:sz w:val="24"/>
                <w:szCs w:val="24"/>
              </w:rPr>
              <w:t>в</w:t>
            </w:r>
            <w:r w:rsidRPr="00356965">
              <w:rPr>
                <w:sz w:val="24"/>
                <w:szCs w:val="24"/>
              </w:rPr>
              <w:t>номерно ра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пределять свои силы во время бега с ускор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нием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формулируют и ре</w:t>
            </w:r>
            <w:r w:rsidRPr="00356965">
              <w:rPr>
                <w:sz w:val="24"/>
                <w:szCs w:val="24"/>
              </w:rPr>
              <w:softHyphen/>
              <w:t>шают учебную задачу; ко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тролируют процесс и резуль</w:t>
            </w:r>
            <w:r w:rsidRPr="00356965">
              <w:rPr>
                <w:sz w:val="24"/>
                <w:szCs w:val="24"/>
              </w:rPr>
              <w:softHyphen/>
              <w:t>тат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ориент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руются на позицию партне</w:t>
            </w:r>
            <w:r w:rsidRPr="00356965">
              <w:rPr>
                <w:sz w:val="24"/>
                <w:szCs w:val="24"/>
              </w:rPr>
              <w:softHyphen/>
              <w:t>ра в общении и взаимодействии.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положител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ные качества личности и управляют своими эм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циями в ра</w:t>
            </w:r>
            <w:r w:rsidRPr="00356965">
              <w:rPr>
                <w:b w:val="0"/>
                <w:sz w:val="24"/>
              </w:rPr>
              <w:t>з</w:t>
            </w:r>
            <w:r w:rsidRPr="00356965">
              <w:rPr>
                <w:b w:val="0"/>
                <w:sz w:val="24"/>
              </w:rPr>
              <w:t>личных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стандартных ситуациях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92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</w:rPr>
              <w:t>31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Метание тен</w:t>
            </w:r>
            <w:r w:rsidRPr="00356965">
              <w:rPr>
                <w:sz w:val="24"/>
                <w:szCs w:val="24"/>
              </w:rPr>
              <w:softHyphen/>
              <w:t>нисного мяча в цель и на даль</w:t>
            </w:r>
            <w:r w:rsidRPr="00356965">
              <w:rPr>
                <w:sz w:val="24"/>
                <w:szCs w:val="24"/>
              </w:rPr>
              <w:softHyphen/>
              <w:t>ность,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витие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носливости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чества,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Каковы правила метания теннисно</w:t>
            </w:r>
            <w:r w:rsidRPr="00356965">
              <w:rPr>
                <w:sz w:val="24"/>
                <w:szCs w:val="24"/>
              </w:rPr>
              <w:softHyphen/>
              <w:t>го мяча? Как пра</w:t>
            </w:r>
            <w:r w:rsidRPr="00356965">
              <w:rPr>
                <w:sz w:val="24"/>
                <w:szCs w:val="24"/>
              </w:rPr>
              <w:softHyphen/>
              <w:t>вильно поставить руку при метании?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пра</w:t>
            </w:r>
            <w:r w:rsidRPr="00356965">
              <w:rPr>
                <w:b w:val="0"/>
                <w:sz w:val="24"/>
              </w:rPr>
              <w:softHyphen/>
              <w:t>вильной п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станов</w:t>
            </w:r>
            <w:r w:rsidRPr="00356965">
              <w:rPr>
                <w:b w:val="0"/>
                <w:sz w:val="24"/>
              </w:rPr>
              <w:softHyphen/>
              <w:t>ке 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ки при мета</w:t>
            </w:r>
            <w:r w:rsidRPr="00356965">
              <w:rPr>
                <w:b w:val="0"/>
                <w:sz w:val="24"/>
              </w:rPr>
              <w:softHyphen/>
              <w:t>нии мяча в цель и мет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нии на даль</w:t>
            </w:r>
            <w:r w:rsidRPr="00356965">
              <w:rPr>
                <w:b w:val="0"/>
                <w:sz w:val="24"/>
              </w:rPr>
              <w:softHyphen/>
              <w:t>ность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легк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атлетиче</w:t>
            </w:r>
            <w:r w:rsidRPr="00356965">
              <w:rPr>
                <w:sz w:val="24"/>
                <w:szCs w:val="24"/>
              </w:rPr>
              <w:softHyphen/>
              <w:t>ские упражне</w:t>
            </w:r>
            <w:r w:rsidRPr="00356965">
              <w:rPr>
                <w:sz w:val="24"/>
                <w:szCs w:val="24"/>
              </w:rPr>
              <w:softHyphen/>
              <w:t>ния (метание те</w:t>
            </w:r>
            <w:r w:rsidRPr="00356965">
              <w:rPr>
                <w:sz w:val="24"/>
                <w:szCs w:val="24"/>
              </w:rPr>
              <w:t>н</w:t>
            </w:r>
            <w:r w:rsidRPr="00356965">
              <w:rPr>
                <w:sz w:val="24"/>
                <w:szCs w:val="24"/>
              </w:rPr>
              <w:t>нисного мя</w:t>
            </w:r>
            <w:r w:rsidRPr="00356965">
              <w:rPr>
                <w:sz w:val="24"/>
                <w:szCs w:val="24"/>
              </w:rPr>
              <w:softHyphen/>
              <w:t>ча с правильной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становкой р</w:t>
            </w:r>
            <w:r w:rsidRPr="00356965">
              <w:rPr>
                <w:sz w:val="24"/>
                <w:szCs w:val="24"/>
              </w:rPr>
              <w:t>у</w:t>
            </w:r>
            <w:r w:rsidRPr="00356965">
              <w:rPr>
                <w:sz w:val="24"/>
                <w:szCs w:val="24"/>
              </w:rPr>
              <w:t>ки)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Коммуникативные: </w:t>
            </w:r>
            <w:r w:rsidRPr="00356965">
              <w:rPr>
                <w:sz w:val="24"/>
                <w:szCs w:val="24"/>
              </w:rPr>
              <w:t>договар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ваются и приходят к об</w:t>
            </w:r>
            <w:r w:rsidRPr="00356965">
              <w:rPr>
                <w:sz w:val="24"/>
                <w:szCs w:val="24"/>
              </w:rPr>
              <w:softHyphen/>
              <w:t>щему решению в совместной де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тельности, в том числе в с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туации столкновения интер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сов.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i w:val="0"/>
                <w:sz w:val="24"/>
                <w:lang w:eastAsia="en-US"/>
              </w:rPr>
              <w:t>О</w:t>
            </w:r>
            <w:r w:rsidRPr="00356965">
              <w:rPr>
                <w:b w:val="0"/>
                <w:sz w:val="24"/>
              </w:rPr>
              <w:t>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до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рожелател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ное взаим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пли</w:t>
            </w:r>
            <w:r w:rsidRPr="00356965">
              <w:rPr>
                <w:b w:val="0"/>
                <w:sz w:val="24"/>
              </w:rPr>
              <w:softHyphen/>
              <w:t>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упорство в достижении по</w:t>
            </w:r>
            <w:r w:rsidRPr="00356965">
              <w:rPr>
                <w:b w:val="0"/>
                <w:sz w:val="24"/>
              </w:rPr>
              <w:softHyphen/>
              <w:t>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93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31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за развитием двигател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ных качеств: мета</w:t>
            </w:r>
            <w:r w:rsidRPr="00356965">
              <w:rPr>
                <w:sz w:val="24"/>
                <w:szCs w:val="24"/>
              </w:rPr>
              <w:softHyphen/>
              <w:t>ние 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шочка на дальность. Игра «Вор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ны и вор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бьи»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Про</w:t>
            </w:r>
            <w:r w:rsidRPr="00356965">
              <w:rPr>
                <w:sz w:val="24"/>
                <w:szCs w:val="24"/>
              </w:rPr>
              <w:softHyphen/>
              <w:t>верка и кор</w:t>
            </w:r>
            <w:r w:rsidRPr="00356965">
              <w:rPr>
                <w:sz w:val="24"/>
                <w:szCs w:val="24"/>
              </w:rPr>
              <w:softHyphen/>
              <w:t>рекция знаний и уме</w:t>
            </w:r>
            <w:r w:rsidRPr="00356965">
              <w:rPr>
                <w:sz w:val="24"/>
                <w:szCs w:val="24"/>
              </w:rPr>
              <w:softHyphen/>
              <w:t>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Каковы правила выполн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ния мета</w:t>
            </w:r>
            <w:r w:rsidRPr="00356965">
              <w:rPr>
                <w:sz w:val="24"/>
                <w:szCs w:val="24"/>
              </w:rPr>
              <w:softHyphen/>
              <w:t>ния?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и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>ровые у</w:t>
            </w:r>
            <w:r w:rsidRPr="00356965">
              <w:rPr>
                <w:b w:val="0"/>
                <w:sz w:val="24"/>
              </w:rPr>
              <w:t>п</w:t>
            </w:r>
            <w:r w:rsidRPr="00356965">
              <w:rPr>
                <w:b w:val="0"/>
                <w:sz w:val="24"/>
              </w:rPr>
              <w:t>ражнения из под</w:t>
            </w:r>
            <w:r w:rsidRPr="00356965">
              <w:rPr>
                <w:b w:val="0"/>
                <w:sz w:val="24"/>
              </w:rPr>
              <w:softHyphen/>
              <w:t>вижных игр разной функци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нальной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правленн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сти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гр</w:t>
            </w:r>
            <w:r w:rsidRPr="00356965">
              <w:rPr>
                <w:sz w:val="24"/>
                <w:szCs w:val="24"/>
              </w:rPr>
              <w:t>а</w:t>
            </w:r>
            <w:r w:rsidRPr="00356965">
              <w:rPr>
                <w:sz w:val="24"/>
                <w:szCs w:val="24"/>
              </w:rPr>
              <w:t>мотно испол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зовать технику метания 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шочка при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полнении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ний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Познавательные: </w:t>
            </w:r>
            <w:r w:rsidRPr="00356965">
              <w:rPr>
                <w:sz w:val="24"/>
                <w:szCs w:val="24"/>
              </w:rPr>
              <w:t>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3"/>
                <w:b w:val="0"/>
                <w:sz w:val="24"/>
                <w:szCs w:val="24"/>
              </w:rPr>
              <w:t xml:space="preserve">Регулятивные: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Коммуникативные: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а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тивное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модейст</w:t>
            </w:r>
            <w:r w:rsidRPr="00356965">
              <w:rPr>
                <w:b w:val="0"/>
                <w:sz w:val="24"/>
              </w:rPr>
              <w:softHyphen/>
              <w:t>вие со сверстн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ками; 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</w:t>
            </w:r>
            <w:r w:rsidRPr="00356965">
              <w:rPr>
                <w:b w:val="0"/>
                <w:sz w:val="24"/>
              </w:rPr>
              <w:softHyphen/>
              <w:t>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trHeight w:val="1047"/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  <w:lang w:val="en-US"/>
              </w:rPr>
              <w:t>94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  <w:lang w:val="en-US"/>
              </w:rPr>
            </w:pPr>
            <w:r w:rsidRPr="00356965">
              <w:rPr>
                <w:b w:val="0"/>
                <w:sz w:val="24"/>
              </w:rPr>
              <w:t>32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Контроль пуль</w:t>
            </w:r>
            <w:r w:rsidRPr="00356965">
              <w:rPr>
                <w:sz w:val="24"/>
                <w:szCs w:val="24"/>
              </w:rPr>
              <w:softHyphen/>
              <w:t>са. Строевые упражнения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самоанал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за и ко</w:t>
            </w:r>
            <w:r w:rsidRPr="00356965">
              <w:rPr>
                <w:sz w:val="24"/>
                <w:szCs w:val="24"/>
              </w:rPr>
              <w:t>р</w:t>
            </w:r>
            <w:r w:rsidRPr="00356965">
              <w:rPr>
                <w:sz w:val="24"/>
                <w:szCs w:val="24"/>
              </w:rPr>
              <w:t xml:space="preserve">рекции действий, </w:t>
            </w:r>
            <w:r w:rsidRPr="00356965">
              <w:rPr>
                <w:rStyle w:val="91"/>
                <w:sz w:val="24"/>
                <w:szCs w:val="24"/>
              </w:rPr>
              <w:t>коллекти</w:t>
            </w:r>
            <w:r w:rsidRPr="00356965">
              <w:rPr>
                <w:rStyle w:val="91"/>
                <w:sz w:val="24"/>
                <w:szCs w:val="24"/>
              </w:rPr>
              <w:t>в</w:t>
            </w:r>
            <w:r w:rsidRPr="00356965">
              <w:rPr>
                <w:rStyle w:val="91"/>
                <w:sz w:val="24"/>
                <w:szCs w:val="24"/>
              </w:rPr>
              <w:t>ного вз</w:t>
            </w:r>
            <w:r w:rsidRPr="00356965">
              <w:rPr>
                <w:rStyle w:val="91"/>
                <w:sz w:val="24"/>
                <w:szCs w:val="24"/>
              </w:rPr>
              <w:t>а</w:t>
            </w:r>
            <w:r w:rsidRPr="00356965">
              <w:rPr>
                <w:rStyle w:val="91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полнить подсчет пульса?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Учить под</w:t>
            </w:r>
            <w:r w:rsidRPr="00356965">
              <w:rPr>
                <w:b w:val="0"/>
                <w:sz w:val="24"/>
              </w:rPr>
              <w:softHyphen/>
              <w:t>считывать пульс; з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креплять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 выпо</w:t>
            </w:r>
            <w:r w:rsidRPr="00356965">
              <w:rPr>
                <w:b w:val="0"/>
                <w:sz w:val="24"/>
              </w:rPr>
              <w:t>л</w:t>
            </w:r>
            <w:r w:rsidRPr="00356965">
              <w:rPr>
                <w:b w:val="0"/>
                <w:sz w:val="24"/>
              </w:rPr>
              <w:t>нения стро</w:t>
            </w:r>
            <w:r w:rsidRPr="00356965">
              <w:rPr>
                <w:b w:val="0"/>
                <w:sz w:val="24"/>
              </w:rPr>
              <w:softHyphen/>
              <w:t>евых команд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a3"/>
                <w:sz w:val="24"/>
                <w:lang w:eastAsia="en-US"/>
              </w:rPr>
              <w:t xml:space="preserve">Научатся: </w:t>
            </w:r>
            <w:r w:rsidRPr="00356965">
              <w:rPr>
                <w:b w:val="0"/>
                <w:sz w:val="24"/>
              </w:rPr>
              <w:t>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полнять по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счет пульса; выполнять 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ганизующие строевые к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манды и при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мы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9pt2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a3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самостоятел</w:t>
            </w:r>
            <w:r w:rsidRPr="00356965">
              <w:rPr>
                <w:sz w:val="24"/>
                <w:szCs w:val="24"/>
              </w:rPr>
              <w:t>ь</w:t>
            </w:r>
            <w:r w:rsidRPr="00356965">
              <w:rPr>
                <w:sz w:val="24"/>
                <w:szCs w:val="24"/>
              </w:rPr>
              <w:t>но формулируют и решают учебную задачу; контролируют процесс и резуль</w:t>
            </w:r>
            <w:r w:rsidRPr="00356965">
              <w:rPr>
                <w:sz w:val="24"/>
                <w:szCs w:val="24"/>
              </w:rPr>
              <w:softHyphen/>
              <w:t>тат действия.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left="-116"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9pt2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a3"/>
                <w:b w:val="0"/>
                <w:sz w:val="24"/>
                <w:szCs w:val="24"/>
              </w:rPr>
              <w:t xml:space="preserve"> </w:t>
            </w:r>
            <w:r w:rsidRPr="00356965">
              <w:rPr>
                <w:sz w:val="24"/>
                <w:szCs w:val="24"/>
              </w:rPr>
              <w:t>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действие после его завершения на основе его оценки и учета характера сделанных ошибок.</w:t>
            </w:r>
          </w:p>
          <w:p w:rsidR="006C2FB6" w:rsidRPr="00356965" w:rsidRDefault="006C2FB6" w:rsidP="00E36F00">
            <w:pPr>
              <w:ind w:left="-116" w:right="-108"/>
              <w:jc w:val="center"/>
              <w:rPr>
                <w:b w:val="0"/>
                <w:color w:val="000000"/>
                <w:sz w:val="24"/>
              </w:rPr>
            </w:pPr>
            <w:r w:rsidRPr="00356965">
              <w:rPr>
                <w:rStyle w:val="9pt2"/>
                <w:sz w:val="24"/>
              </w:rPr>
              <w:t>Коммуникативные:</w:t>
            </w:r>
            <w:r w:rsidRPr="00356965">
              <w:rPr>
                <w:rStyle w:val="a3"/>
                <w:sz w:val="24"/>
                <w:lang w:eastAsia="en-US"/>
              </w:rPr>
              <w:t xml:space="preserve"> </w:t>
            </w:r>
            <w:r w:rsidRPr="00356965">
              <w:rPr>
                <w:b w:val="0"/>
                <w:sz w:val="24"/>
              </w:rPr>
              <w:t>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деятел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Проявляют дисциплин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рованность, трудо</w:t>
            </w:r>
            <w:r w:rsidRPr="00356965">
              <w:rPr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95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Контроль за раз</w:t>
            </w:r>
            <w:r w:rsidRPr="00356965">
              <w:rPr>
                <w:rStyle w:val="Exact"/>
                <w:b w:val="0"/>
                <w:sz w:val="24"/>
              </w:rPr>
              <w:softHyphen/>
              <w:t>витием двига</w:t>
            </w:r>
            <w:r w:rsidRPr="00356965">
              <w:rPr>
                <w:rStyle w:val="Exact"/>
                <w:b w:val="0"/>
                <w:sz w:val="24"/>
              </w:rPr>
              <w:softHyphen/>
              <w:t>тельных к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честв: че</w:t>
            </w:r>
            <w:r w:rsidRPr="00356965">
              <w:rPr>
                <w:rStyle w:val="Exact"/>
                <w:b w:val="0"/>
                <w:sz w:val="24"/>
              </w:rPr>
              <w:t>л</w:t>
            </w:r>
            <w:r w:rsidRPr="00356965">
              <w:rPr>
                <w:rStyle w:val="Exact"/>
                <w:b w:val="0"/>
                <w:sz w:val="24"/>
              </w:rPr>
              <w:t>ночный бег 3 х 10 м. Р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зучивание игры с эл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мен</w:t>
            </w:r>
            <w:r w:rsidRPr="00356965">
              <w:rPr>
                <w:rStyle w:val="Exact"/>
                <w:b w:val="0"/>
                <w:sz w:val="24"/>
              </w:rPr>
              <w:softHyphen/>
              <w:t>тами пионер</w:t>
            </w:r>
            <w:r w:rsidRPr="00356965">
              <w:rPr>
                <w:rStyle w:val="Exact"/>
                <w:b w:val="0"/>
                <w:sz w:val="24"/>
              </w:rPr>
              <w:softHyphen/>
              <w:t>бола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widowControl w:val="0"/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прове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ка и корре</w:t>
            </w:r>
            <w:r w:rsidRPr="00356965">
              <w:rPr>
                <w:b w:val="0"/>
                <w:sz w:val="24"/>
              </w:rPr>
              <w:t>к</w:t>
            </w:r>
            <w:r w:rsidRPr="00356965">
              <w:rPr>
                <w:b w:val="0"/>
                <w:sz w:val="24"/>
              </w:rPr>
              <w:t>ция зн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развития навыков самодиа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 xml:space="preserve">ностики, </w:t>
            </w:r>
            <w:r w:rsidRPr="00356965">
              <w:rPr>
                <w:rStyle w:val="91"/>
                <w:b w:val="0"/>
                <w:sz w:val="24"/>
                <w:szCs w:val="24"/>
              </w:rPr>
              <w:t>пробле</w:t>
            </w:r>
            <w:r w:rsidRPr="00356965">
              <w:rPr>
                <w:rStyle w:val="91"/>
                <w:b w:val="0"/>
                <w:sz w:val="24"/>
                <w:szCs w:val="24"/>
              </w:rPr>
              <w:t>м</w:t>
            </w:r>
            <w:r w:rsidRPr="00356965">
              <w:rPr>
                <w:rStyle w:val="91"/>
                <w:b w:val="0"/>
                <w:sz w:val="24"/>
                <w:szCs w:val="24"/>
              </w:rPr>
              <w:t>ного об</w:t>
            </w:r>
            <w:r w:rsidRPr="00356965">
              <w:rPr>
                <w:rStyle w:val="91"/>
                <w:b w:val="0"/>
                <w:sz w:val="24"/>
                <w:szCs w:val="24"/>
              </w:rPr>
              <w:t>у</w:t>
            </w:r>
            <w:r w:rsidRPr="00356965">
              <w:rPr>
                <w:rStyle w:val="91"/>
                <w:b w:val="0"/>
                <w:sz w:val="24"/>
                <w:szCs w:val="24"/>
              </w:rPr>
              <w:t>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Как ра</w:t>
            </w:r>
            <w:r w:rsidRPr="00356965">
              <w:rPr>
                <w:rStyle w:val="Exact"/>
                <w:b w:val="0"/>
                <w:sz w:val="24"/>
              </w:rPr>
              <w:t>з</w:t>
            </w:r>
            <w:r w:rsidRPr="00356965">
              <w:rPr>
                <w:rStyle w:val="Exact"/>
                <w:b w:val="0"/>
                <w:sz w:val="24"/>
              </w:rPr>
              <w:t>вивать лов</w:t>
            </w:r>
            <w:r w:rsidRPr="00356965">
              <w:rPr>
                <w:rStyle w:val="Exact"/>
                <w:b w:val="0"/>
                <w:sz w:val="24"/>
              </w:rPr>
              <w:softHyphen/>
              <w:t>кость и быстр</w:t>
            </w:r>
            <w:r w:rsidRPr="00356965">
              <w:rPr>
                <w:rStyle w:val="Exact"/>
                <w:b w:val="0"/>
                <w:sz w:val="24"/>
              </w:rPr>
              <w:t>о</w:t>
            </w:r>
            <w:r w:rsidRPr="00356965">
              <w:rPr>
                <w:rStyle w:val="Exact"/>
                <w:b w:val="0"/>
                <w:sz w:val="24"/>
              </w:rPr>
              <w:t>ту?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Учить вы</w:t>
            </w:r>
            <w:r w:rsidRPr="00356965">
              <w:rPr>
                <w:rStyle w:val="Exact"/>
                <w:b w:val="0"/>
                <w:sz w:val="24"/>
              </w:rPr>
              <w:softHyphen/>
              <w:t>полнять челноч</w:t>
            </w:r>
            <w:r w:rsidRPr="00356965">
              <w:rPr>
                <w:rStyle w:val="Exact"/>
                <w:b w:val="0"/>
                <w:sz w:val="24"/>
              </w:rPr>
              <w:softHyphen/>
              <w:t>ный бег 3 х 10 м; развивать коорди</w:t>
            </w:r>
            <w:r w:rsidRPr="00356965">
              <w:rPr>
                <w:rStyle w:val="Exact"/>
                <w:b w:val="0"/>
                <w:sz w:val="24"/>
              </w:rPr>
              <w:softHyphen/>
              <w:t>нацию, ло</w:t>
            </w:r>
            <w:r w:rsidRPr="00356965">
              <w:rPr>
                <w:rStyle w:val="Exact"/>
                <w:b w:val="0"/>
                <w:sz w:val="24"/>
              </w:rPr>
              <w:t>в</w:t>
            </w:r>
            <w:r w:rsidRPr="00356965">
              <w:rPr>
                <w:rStyle w:val="Exact"/>
                <w:b w:val="0"/>
                <w:sz w:val="24"/>
              </w:rPr>
              <w:t>кость и гл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зомер при вы</w:t>
            </w:r>
            <w:r w:rsidRPr="00356965">
              <w:rPr>
                <w:rStyle w:val="Exact"/>
                <w:b w:val="0"/>
                <w:sz w:val="24"/>
              </w:rPr>
              <w:softHyphen/>
              <w:t>полнении игровых у</w:t>
            </w:r>
            <w:r w:rsidRPr="00356965">
              <w:rPr>
                <w:rStyle w:val="Exact"/>
                <w:b w:val="0"/>
                <w:sz w:val="24"/>
              </w:rPr>
              <w:t>п</w:t>
            </w:r>
            <w:r w:rsidRPr="00356965">
              <w:rPr>
                <w:rStyle w:val="Exact"/>
                <w:b w:val="0"/>
                <w:sz w:val="24"/>
              </w:rPr>
              <w:t>ражн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ний с мя</w:t>
            </w:r>
            <w:r w:rsidRPr="00356965">
              <w:rPr>
                <w:rStyle w:val="Exact"/>
                <w:b w:val="0"/>
                <w:sz w:val="24"/>
              </w:rPr>
              <w:softHyphen/>
              <w:t>чом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2Exact"/>
                <w:bCs w:val="0"/>
                <w:sz w:val="24"/>
                <w:szCs w:val="24"/>
              </w:rPr>
              <w:t xml:space="preserve">Научится: </w:t>
            </w:r>
            <w:r w:rsidRPr="00356965">
              <w:rPr>
                <w:rStyle w:val="Exact"/>
                <w:b w:val="0"/>
                <w:sz w:val="24"/>
              </w:rPr>
              <w:t>ра</w:t>
            </w:r>
            <w:r w:rsidRPr="00356965">
              <w:rPr>
                <w:rStyle w:val="Exact"/>
                <w:b w:val="0"/>
                <w:sz w:val="24"/>
              </w:rPr>
              <w:t>в</w:t>
            </w:r>
            <w:r w:rsidRPr="00356965">
              <w:rPr>
                <w:rStyle w:val="Exact"/>
                <w:b w:val="0"/>
                <w:sz w:val="24"/>
              </w:rPr>
              <w:t>номерно ра</w:t>
            </w:r>
            <w:r w:rsidRPr="00356965">
              <w:rPr>
                <w:rStyle w:val="Exact"/>
                <w:b w:val="0"/>
                <w:sz w:val="24"/>
              </w:rPr>
              <w:t>с</w:t>
            </w:r>
            <w:r w:rsidRPr="00356965">
              <w:rPr>
                <w:rStyle w:val="Exact"/>
                <w:b w:val="0"/>
                <w:sz w:val="24"/>
              </w:rPr>
              <w:t>пределять свои силы во время челночного б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га; оценивать величину н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грузки по ча</w:t>
            </w:r>
            <w:r w:rsidRPr="00356965">
              <w:rPr>
                <w:rStyle w:val="Exact"/>
                <w:b w:val="0"/>
                <w:sz w:val="24"/>
              </w:rPr>
              <w:t>с</w:t>
            </w:r>
            <w:r w:rsidRPr="00356965">
              <w:rPr>
                <w:rStyle w:val="Exact"/>
                <w:b w:val="0"/>
                <w:sz w:val="24"/>
              </w:rPr>
              <w:t>тоте пульса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a7"/>
                <w:sz w:val="24"/>
                <w:szCs w:val="24"/>
                <w:lang w:eastAsia="ru-RU"/>
              </w:rPr>
              <w:t>Познавательные:</w:t>
            </w:r>
            <w:r w:rsidRPr="00356965">
              <w:rPr>
                <w:rStyle w:val="Exact"/>
                <w:sz w:val="24"/>
                <w:szCs w:val="24"/>
              </w:rPr>
              <w:t xml:space="preserve"> используют общие приемы решении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поставленных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rStyle w:val="Exact"/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оценивают правильность выполнения действия; адекватно воспр</w:t>
            </w:r>
            <w:r w:rsidRPr="00356965">
              <w:rPr>
                <w:rStyle w:val="Exact"/>
                <w:sz w:val="24"/>
                <w:szCs w:val="24"/>
              </w:rPr>
              <w:t>и</w:t>
            </w:r>
            <w:r w:rsidRPr="00356965">
              <w:rPr>
                <w:rStyle w:val="Exact"/>
                <w:sz w:val="24"/>
                <w:szCs w:val="24"/>
              </w:rPr>
              <w:t>нимают оценку учителя.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ориент</w:t>
            </w:r>
            <w:r w:rsidRPr="00356965">
              <w:rPr>
                <w:rStyle w:val="Exact"/>
                <w:sz w:val="24"/>
                <w:szCs w:val="24"/>
              </w:rPr>
              <w:t>и</w:t>
            </w:r>
            <w:r w:rsidRPr="00356965">
              <w:rPr>
                <w:rStyle w:val="Exact"/>
                <w:sz w:val="24"/>
                <w:szCs w:val="24"/>
              </w:rPr>
              <w:t>руются на позицию партне</w:t>
            </w:r>
            <w:r w:rsidRPr="00356965">
              <w:rPr>
                <w:rStyle w:val="Exact"/>
                <w:sz w:val="24"/>
                <w:szCs w:val="24"/>
              </w:rPr>
              <w:softHyphen/>
              <w:t>ра в общении и взаимодейс</w:t>
            </w:r>
            <w:r w:rsidRPr="00356965">
              <w:rPr>
                <w:rStyle w:val="Exact"/>
                <w:sz w:val="24"/>
                <w:szCs w:val="24"/>
              </w:rPr>
              <w:t>т</w:t>
            </w:r>
            <w:r w:rsidRPr="00356965">
              <w:rPr>
                <w:rStyle w:val="Exact"/>
                <w:sz w:val="24"/>
                <w:szCs w:val="24"/>
              </w:rPr>
              <w:t>вии.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Проявляют дисциплин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рованность, трудо</w:t>
            </w:r>
            <w:r w:rsidRPr="00356965">
              <w:rPr>
                <w:rStyle w:val="Exact"/>
                <w:b w:val="0"/>
                <w:sz w:val="24"/>
              </w:rPr>
              <w:softHyphen/>
              <w:t>любие и упорство в достижении поставле</w:t>
            </w:r>
            <w:r w:rsidRPr="00356965">
              <w:rPr>
                <w:rStyle w:val="Exact"/>
                <w:b w:val="0"/>
                <w:sz w:val="24"/>
              </w:rPr>
              <w:t>н</w:t>
            </w:r>
            <w:r w:rsidRPr="00356965">
              <w:rPr>
                <w:rStyle w:val="Exact"/>
                <w:b w:val="0"/>
                <w:sz w:val="24"/>
              </w:rPr>
              <w:t>ных целей; умеют управлять эмоциями при общении со сверстн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ка</w:t>
            </w:r>
            <w:r w:rsidRPr="00356965">
              <w:rPr>
                <w:rStyle w:val="Exact"/>
                <w:b w:val="0"/>
                <w:sz w:val="24"/>
              </w:rPr>
              <w:softHyphen/>
              <w:t>ми и взрослыми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96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32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Соверше</w:t>
            </w:r>
            <w:r w:rsidRPr="00356965">
              <w:rPr>
                <w:rStyle w:val="Exact"/>
                <w:b w:val="0"/>
                <w:sz w:val="24"/>
              </w:rPr>
              <w:t>н</w:t>
            </w:r>
            <w:r w:rsidRPr="00356965">
              <w:rPr>
                <w:rStyle w:val="Exact"/>
                <w:b w:val="0"/>
                <w:sz w:val="24"/>
              </w:rPr>
              <w:t>ствование бросков и ловли мяча. Разучив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ние игры в пи</w:t>
            </w:r>
            <w:r w:rsidRPr="00356965">
              <w:rPr>
                <w:rStyle w:val="Exact"/>
                <w:b w:val="0"/>
                <w:sz w:val="24"/>
              </w:rPr>
              <w:t>о</w:t>
            </w:r>
            <w:r w:rsidRPr="00356965">
              <w:rPr>
                <w:rStyle w:val="Exact"/>
                <w:b w:val="0"/>
                <w:sz w:val="24"/>
              </w:rPr>
              <w:t>нербол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widowControl w:val="0"/>
              <w:jc w:val="center"/>
              <w:rPr>
                <w:b w:val="0"/>
                <w:color w:val="000000"/>
                <w:sz w:val="24"/>
              </w:rPr>
            </w:pPr>
            <w:r w:rsidRPr="00356965">
              <w:rPr>
                <w:b w:val="0"/>
                <w:color w:val="000000"/>
                <w:sz w:val="24"/>
              </w:rPr>
              <w:t>Прим</w:t>
            </w:r>
            <w:r w:rsidRPr="00356965">
              <w:rPr>
                <w:b w:val="0"/>
                <w:color w:val="000000"/>
                <w:sz w:val="24"/>
              </w:rPr>
              <w:t>е</w:t>
            </w:r>
            <w:r w:rsidRPr="00356965">
              <w:rPr>
                <w:b w:val="0"/>
                <w:color w:val="000000"/>
                <w:sz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самоанал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рекции действий, развития навыков самодиа</w:t>
            </w:r>
            <w:r w:rsidRPr="00356965">
              <w:rPr>
                <w:b w:val="0"/>
                <w:sz w:val="24"/>
              </w:rPr>
              <w:t>г</w:t>
            </w:r>
            <w:r w:rsidRPr="00356965">
              <w:rPr>
                <w:b w:val="0"/>
                <w:sz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Как с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верше</w:t>
            </w:r>
            <w:r w:rsidRPr="00356965">
              <w:rPr>
                <w:rStyle w:val="Exact"/>
                <w:sz w:val="24"/>
                <w:szCs w:val="24"/>
              </w:rPr>
              <w:t>н</w:t>
            </w:r>
            <w:r w:rsidRPr="00356965">
              <w:rPr>
                <w:rStyle w:val="Exact"/>
                <w:sz w:val="24"/>
                <w:szCs w:val="24"/>
              </w:rPr>
              <w:t>ствовать бросок и ловлю мяча?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Закреплять навык в</w:t>
            </w:r>
            <w:r w:rsidRPr="00356965">
              <w:rPr>
                <w:rStyle w:val="Exact"/>
                <w:b w:val="0"/>
                <w:sz w:val="24"/>
              </w:rPr>
              <w:t>ы</w:t>
            </w:r>
            <w:r w:rsidRPr="00356965">
              <w:rPr>
                <w:rStyle w:val="Exact"/>
                <w:b w:val="0"/>
                <w:sz w:val="24"/>
              </w:rPr>
              <w:t>полнения броска и ловли мяча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2Exact"/>
                <w:bCs w:val="0"/>
                <w:sz w:val="24"/>
                <w:szCs w:val="24"/>
              </w:rPr>
              <w:t xml:space="preserve">Научатся: </w:t>
            </w:r>
            <w:r w:rsidRPr="00356965">
              <w:rPr>
                <w:rStyle w:val="Exact"/>
                <w:b w:val="0"/>
                <w:sz w:val="24"/>
              </w:rPr>
              <w:t>гр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>мотно испол</w:t>
            </w:r>
            <w:r w:rsidRPr="00356965">
              <w:rPr>
                <w:rStyle w:val="Exact"/>
                <w:b w:val="0"/>
                <w:sz w:val="24"/>
              </w:rPr>
              <w:t>ь</w:t>
            </w:r>
            <w:r w:rsidRPr="00356965">
              <w:rPr>
                <w:rStyle w:val="Exact"/>
                <w:b w:val="0"/>
                <w:sz w:val="24"/>
              </w:rPr>
              <w:t>зовать технику бр</w:t>
            </w:r>
            <w:r w:rsidRPr="00356965">
              <w:rPr>
                <w:rStyle w:val="Exact"/>
                <w:b w:val="0"/>
                <w:sz w:val="24"/>
              </w:rPr>
              <w:t>о</w:t>
            </w:r>
            <w:r w:rsidRPr="00356965">
              <w:rPr>
                <w:rStyle w:val="Exact"/>
                <w:b w:val="0"/>
                <w:sz w:val="24"/>
              </w:rPr>
              <w:t>ска и ловли мяча во время игры;</w:t>
            </w:r>
            <w:r w:rsidRPr="00356965">
              <w:rPr>
                <w:b w:val="0"/>
                <w:sz w:val="24"/>
              </w:rPr>
              <w:t xml:space="preserve"> </w:t>
            </w:r>
            <w:r w:rsidRPr="00356965">
              <w:rPr>
                <w:rStyle w:val="Exact"/>
                <w:b w:val="0"/>
                <w:sz w:val="24"/>
              </w:rPr>
              <w:t>собл</w:t>
            </w:r>
            <w:r w:rsidRPr="00356965">
              <w:rPr>
                <w:rStyle w:val="Exact"/>
                <w:b w:val="0"/>
                <w:sz w:val="24"/>
              </w:rPr>
              <w:t>ю</w:t>
            </w:r>
            <w:r w:rsidRPr="00356965">
              <w:rPr>
                <w:rStyle w:val="Exact"/>
                <w:b w:val="0"/>
                <w:sz w:val="24"/>
              </w:rPr>
              <w:t>дать правила пове</w:t>
            </w:r>
            <w:r w:rsidRPr="00356965">
              <w:rPr>
                <w:rStyle w:val="Exact"/>
                <w:b w:val="0"/>
                <w:sz w:val="24"/>
              </w:rPr>
              <w:softHyphen/>
              <w:t>дения и преду</w:t>
            </w:r>
            <w:r w:rsidRPr="00356965">
              <w:rPr>
                <w:rStyle w:val="Exact"/>
                <w:b w:val="0"/>
                <w:sz w:val="24"/>
              </w:rPr>
              <w:softHyphen/>
              <w:t>преждения травматизма во время заня</w:t>
            </w:r>
            <w:r w:rsidRPr="00356965">
              <w:rPr>
                <w:rStyle w:val="Exact"/>
                <w:b w:val="0"/>
                <w:sz w:val="24"/>
              </w:rPr>
              <w:softHyphen/>
              <w:t>тий физкул</w:t>
            </w:r>
            <w:r w:rsidRPr="00356965">
              <w:rPr>
                <w:rStyle w:val="Exact"/>
                <w:b w:val="0"/>
                <w:sz w:val="24"/>
              </w:rPr>
              <w:t>ь</w:t>
            </w:r>
            <w:r w:rsidRPr="00356965">
              <w:rPr>
                <w:rStyle w:val="Exact"/>
                <w:b w:val="0"/>
                <w:sz w:val="24"/>
              </w:rPr>
              <w:t>ту</w:t>
            </w:r>
            <w:r w:rsidRPr="00356965">
              <w:rPr>
                <w:rStyle w:val="Exact"/>
                <w:b w:val="0"/>
                <w:sz w:val="24"/>
              </w:rPr>
              <w:softHyphen/>
              <w:t>рой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используют общие приемы решения п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ставленных задач.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right="-108"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планируют свои действия в соответствии с п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ставленной задачей и услови</w:t>
            </w:r>
            <w:r w:rsidRPr="00356965">
              <w:rPr>
                <w:rStyle w:val="Exact"/>
                <w:sz w:val="24"/>
                <w:szCs w:val="24"/>
              </w:rPr>
              <w:t>я</w:t>
            </w:r>
            <w:r w:rsidRPr="00356965">
              <w:rPr>
                <w:rStyle w:val="Exact"/>
                <w:sz w:val="24"/>
                <w:szCs w:val="24"/>
              </w:rPr>
              <w:t>ми ее реализации; оценивают правильность выполнения де</w:t>
            </w:r>
            <w:r w:rsidRPr="00356965">
              <w:rPr>
                <w:rStyle w:val="Exact"/>
                <w:sz w:val="24"/>
                <w:szCs w:val="24"/>
              </w:rPr>
              <w:t>й</w:t>
            </w:r>
            <w:r w:rsidRPr="00356965">
              <w:rPr>
                <w:rStyle w:val="Exact"/>
                <w:sz w:val="24"/>
                <w:szCs w:val="24"/>
              </w:rPr>
              <w:t>ствия; адекватно восприн</w:t>
            </w:r>
            <w:r w:rsidRPr="00356965">
              <w:rPr>
                <w:rStyle w:val="Exact"/>
                <w:sz w:val="24"/>
                <w:szCs w:val="24"/>
              </w:rPr>
              <w:t>и</w:t>
            </w:r>
            <w:r w:rsidRPr="00356965">
              <w:rPr>
                <w:rStyle w:val="Exact"/>
                <w:sz w:val="24"/>
                <w:szCs w:val="24"/>
              </w:rPr>
              <w:t>мают оценку учителя.</w:t>
            </w:r>
          </w:p>
          <w:p w:rsidR="006C2FB6" w:rsidRPr="00356965" w:rsidRDefault="006C2FB6" w:rsidP="00E36F00">
            <w:pPr>
              <w:ind w:right="-108"/>
              <w:jc w:val="center"/>
              <w:rPr>
                <w:b w:val="0"/>
                <w:sz w:val="24"/>
              </w:rPr>
            </w:pPr>
            <w:r w:rsidRPr="00356965">
              <w:rPr>
                <w:rStyle w:val="1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b w:val="0"/>
                <w:sz w:val="24"/>
              </w:rPr>
              <w:t>использ</w:t>
            </w:r>
            <w:r w:rsidRPr="00356965">
              <w:rPr>
                <w:rStyle w:val="Exact"/>
                <w:b w:val="0"/>
                <w:sz w:val="24"/>
              </w:rPr>
              <w:t>у</w:t>
            </w:r>
            <w:r w:rsidRPr="00356965">
              <w:rPr>
                <w:rStyle w:val="Exact"/>
                <w:b w:val="0"/>
                <w:sz w:val="24"/>
              </w:rPr>
              <w:t>ют речь для регуляции своего де</w:t>
            </w:r>
            <w:r w:rsidRPr="00356965">
              <w:rPr>
                <w:rStyle w:val="Exact"/>
                <w:b w:val="0"/>
                <w:sz w:val="24"/>
              </w:rPr>
              <w:t>й</w:t>
            </w:r>
            <w:r w:rsidRPr="00356965">
              <w:rPr>
                <w:rStyle w:val="Exact"/>
                <w:b w:val="0"/>
                <w:sz w:val="24"/>
              </w:rPr>
              <w:t>ствия.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Ориентир</w:t>
            </w:r>
            <w:r w:rsidRPr="00356965">
              <w:rPr>
                <w:rStyle w:val="Exact"/>
                <w:b w:val="0"/>
                <w:sz w:val="24"/>
              </w:rPr>
              <w:t>у</w:t>
            </w:r>
            <w:r w:rsidRPr="00356965">
              <w:rPr>
                <w:rStyle w:val="Exact"/>
                <w:b w:val="0"/>
                <w:sz w:val="24"/>
              </w:rPr>
              <w:t>ются на а</w:t>
            </w:r>
            <w:r w:rsidRPr="00356965">
              <w:rPr>
                <w:rStyle w:val="Exact"/>
                <w:b w:val="0"/>
                <w:sz w:val="24"/>
              </w:rPr>
              <w:t>к</w:t>
            </w:r>
            <w:r w:rsidRPr="00356965">
              <w:rPr>
                <w:rStyle w:val="Exact"/>
                <w:b w:val="0"/>
                <w:sz w:val="24"/>
              </w:rPr>
              <w:t>тивное вза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модейст</w:t>
            </w:r>
            <w:r w:rsidRPr="00356965">
              <w:rPr>
                <w:rStyle w:val="Exact"/>
                <w:b w:val="0"/>
                <w:sz w:val="24"/>
              </w:rPr>
              <w:softHyphen/>
              <w:t>вие со сверстн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ками; проявляют дисциплин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рованность, трудолюбие и упорство в достижении поставле</w:t>
            </w:r>
            <w:r w:rsidRPr="00356965">
              <w:rPr>
                <w:rStyle w:val="Exact"/>
                <w:b w:val="0"/>
                <w:sz w:val="24"/>
              </w:rPr>
              <w:t>н</w:t>
            </w:r>
            <w:r w:rsidRPr="00356965">
              <w:rPr>
                <w:rStyle w:val="Exact"/>
                <w:b w:val="0"/>
                <w:sz w:val="24"/>
              </w:rPr>
              <w:t>ных це</w:t>
            </w:r>
            <w:r w:rsidRPr="00356965">
              <w:rPr>
                <w:rStyle w:val="Exact"/>
                <w:b w:val="0"/>
                <w:sz w:val="24"/>
              </w:rPr>
              <w:softHyphen/>
              <w:t>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97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33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autoSpaceDE w:val="0"/>
              <w:autoSpaceDN w:val="0"/>
              <w:adjustRightInd w:val="0"/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Развитие вы</w:t>
            </w:r>
            <w:r w:rsidRPr="00356965">
              <w:rPr>
                <w:rStyle w:val="Exact"/>
                <w:b w:val="0"/>
                <w:sz w:val="24"/>
              </w:rPr>
              <w:softHyphen/>
              <w:t>носливости и быстроты в круговой тре</w:t>
            </w:r>
            <w:r w:rsidRPr="00356965">
              <w:rPr>
                <w:rStyle w:val="Exact"/>
                <w:b w:val="0"/>
                <w:sz w:val="24"/>
              </w:rPr>
              <w:softHyphen/>
              <w:t>нировке. Разучив</w:t>
            </w:r>
            <w:r w:rsidRPr="00356965">
              <w:rPr>
                <w:rStyle w:val="Exact"/>
                <w:b w:val="0"/>
                <w:sz w:val="24"/>
              </w:rPr>
              <w:t>а</w:t>
            </w:r>
            <w:r w:rsidRPr="00356965">
              <w:rPr>
                <w:rStyle w:val="Exact"/>
                <w:b w:val="0"/>
                <w:sz w:val="24"/>
              </w:rPr>
              <w:t xml:space="preserve">ние игры «Вызов </w:t>
            </w:r>
            <w:r w:rsidRPr="00356965">
              <w:rPr>
                <w:rStyle w:val="Exact1"/>
                <w:b w:val="0"/>
                <w:sz w:val="24"/>
                <w:szCs w:val="24"/>
              </w:rPr>
              <w:t>н</w:t>
            </w:r>
            <w:r w:rsidRPr="00356965">
              <w:rPr>
                <w:rStyle w:val="Exact1"/>
                <w:b w:val="0"/>
                <w:sz w:val="24"/>
                <w:szCs w:val="24"/>
              </w:rPr>
              <w:t>о</w:t>
            </w:r>
            <w:r w:rsidRPr="00356965">
              <w:rPr>
                <w:rStyle w:val="Exact1"/>
                <w:b w:val="0"/>
                <w:sz w:val="24"/>
                <w:szCs w:val="24"/>
              </w:rPr>
              <w:t>меров»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Комб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нир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ванный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Здоровье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береж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ния, самоанал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за и ко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 xml:space="preserve">рекции действий, </w:t>
            </w:r>
            <w:r w:rsidRPr="00356965">
              <w:rPr>
                <w:rStyle w:val="91"/>
                <w:b w:val="0"/>
                <w:sz w:val="24"/>
                <w:szCs w:val="24"/>
              </w:rPr>
              <w:t>коллекти</w:t>
            </w:r>
            <w:r w:rsidRPr="00356965">
              <w:rPr>
                <w:rStyle w:val="91"/>
                <w:b w:val="0"/>
                <w:sz w:val="24"/>
                <w:szCs w:val="24"/>
              </w:rPr>
              <w:t>в</w:t>
            </w:r>
            <w:r w:rsidRPr="00356965">
              <w:rPr>
                <w:rStyle w:val="91"/>
                <w:b w:val="0"/>
                <w:sz w:val="24"/>
                <w:szCs w:val="24"/>
              </w:rPr>
              <w:t>ного вз</w:t>
            </w:r>
            <w:r w:rsidRPr="00356965">
              <w:rPr>
                <w:rStyle w:val="91"/>
                <w:b w:val="0"/>
                <w:sz w:val="24"/>
                <w:szCs w:val="24"/>
              </w:rPr>
              <w:t>а</w:t>
            </w:r>
            <w:r w:rsidRPr="00356965">
              <w:rPr>
                <w:rStyle w:val="91"/>
                <w:b w:val="0"/>
                <w:sz w:val="24"/>
                <w:szCs w:val="24"/>
              </w:rPr>
              <w:t>имного обучения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Exact"/>
                <w:sz w:val="24"/>
                <w:szCs w:val="24"/>
              </w:rPr>
              <w:t>Как ра</w:t>
            </w:r>
            <w:r w:rsidRPr="00356965">
              <w:rPr>
                <w:rStyle w:val="Exact"/>
                <w:sz w:val="24"/>
                <w:szCs w:val="24"/>
              </w:rPr>
              <w:t>з</w:t>
            </w:r>
            <w:r w:rsidRPr="00356965">
              <w:rPr>
                <w:rStyle w:val="Exact"/>
                <w:sz w:val="24"/>
                <w:szCs w:val="24"/>
              </w:rPr>
              <w:t>вивать выносл</w:t>
            </w:r>
            <w:r w:rsidRPr="00356965">
              <w:rPr>
                <w:rStyle w:val="Exact"/>
                <w:sz w:val="24"/>
                <w:szCs w:val="24"/>
              </w:rPr>
              <w:t>и</w:t>
            </w:r>
            <w:r w:rsidRPr="00356965">
              <w:rPr>
                <w:rStyle w:val="Exact"/>
                <w:sz w:val="24"/>
                <w:szCs w:val="24"/>
              </w:rPr>
              <w:t>вость и быстр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ту?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Exact"/>
                <w:b w:val="0"/>
                <w:sz w:val="24"/>
              </w:rPr>
              <w:t>Выполнять задания кр</w:t>
            </w:r>
            <w:r w:rsidRPr="00356965">
              <w:rPr>
                <w:rStyle w:val="Exact"/>
                <w:b w:val="0"/>
                <w:sz w:val="24"/>
              </w:rPr>
              <w:t>у</w:t>
            </w:r>
            <w:r w:rsidRPr="00356965">
              <w:rPr>
                <w:rStyle w:val="Exact"/>
                <w:b w:val="0"/>
                <w:sz w:val="24"/>
              </w:rPr>
              <w:t>говой тр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нировки для закре</w:t>
            </w:r>
            <w:r w:rsidRPr="00356965">
              <w:rPr>
                <w:rStyle w:val="Exact"/>
                <w:b w:val="0"/>
                <w:sz w:val="24"/>
              </w:rPr>
              <w:t>п</w:t>
            </w:r>
            <w:r w:rsidRPr="00356965">
              <w:rPr>
                <w:rStyle w:val="Exact"/>
                <w:b w:val="0"/>
                <w:sz w:val="24"/>
              </w:rPr>
              <w:t>ления учеб</w:t>
            </w:r>
            <w:r w:rsidRPr="00356965">
              <w:rPr>
                <w:rStyle w:val="Exact"/>
                <w:b w:val="0"/>
                <w:sz w:val="24"/>
              </w:rPr>
              <w:softHyphen/>
              <w:t>ного мат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риала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2Exact"/>
                <w:bCs w:val="0"/>
                <w:sz w:val="24"/>
                <w:szCs w:val="24"/>
              </w:rPr>
              <w:t xml:space="preserve">Научатся: </w:t>
            </w:r>
            <w:r w:rsidRPr="00356965">
              <w:rPr>
                <w:rStyle w:val="Exact"/>
                <w:b w:val="0"/>
                <w:sz w:val="24"/>
              </w:rPr>
              <w:t>ра</w:t>
            </w:r>
            <w:r w:rsidRPr="00356965">
              <w:rPr>
                <w:rStyle w:val="Exact"/>
                <w:b w:val="0"/>
                <w:sz w:val="24"/>
              </w:rPr>
              <w:t>в</w:t>
            </w:r>
            <w:r w:rsidRPr="00356965">
              <w:rPr>
                <w:rStyle w:val="Exact"/>
                <w:b w:val="0"/>
                <w:sz w:val="24"/>
              </w:rPr>
              <w:t>номерно ра</w:t>
            </w:r>
            <w:r w:rsidRPr="00356965">
              <w:rPr>
                <w:rStyle w:val="Exact"/>
                <w:b w:val="0"/>
                <w:sz w:val="24"/>
              </w:rPr>
              <w:t>с</w:t>
            </w:r>
            <w:r w:rsidRPr="00356965">
              <w:rPr>
                <w:rStyle w:val="Exact"/>
                <w:b w:val="0"/>
                <w:sz w:val="24"/>
              </w:rPr>
              <w:t>пределять свои силы во время бега с ускор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>нием; оцен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вать в</w:t>
            </w:r>
            <w:r w:rsidRPr="00356965">
              <w:rPr>
                <w:rStyle w:val="Exact"/>
                <w:b w:val="0"/>
                <w:sz w:val="24"/>
              </w:rPr>
              <w:t>е</w:t>
            </w:r>
            <w:r w:rsidRPr="00356965">
              <w:rPr>
                <w:rStyle w:val="Exact"/>
                <w:b w:val="0"/>
                <w:sz w:val="24"/>
              </w:rPr>
              <w:t xml:space="preserve">личину </w:t>
            </w:r>
            <w:r w:rsidRPr="00356965">
              <w:rPr>
                <w:b w:val="0"/>
                <w:sz w:val="24"/>
              </w:rPr>
              <w:t>нагрузки по частоте пульса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Познавательные: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самосто</w:t>
            </w:r>
            <w:r w:rsidRPr="00356965">
              <w:rPr>
                <w:rStyle w:val="Exact"/>
                <w:sz w:val="24"/>
                <w:szCs w:val="24"/>
              </w:rPr>
              <w:t>я</w:t>
            </w:r>
            <w:r w:rsidRPr="00356965">
              <w:rPr>
                <w:rStyle w:val="Exact"/>
                <w:sz w:val="24"/>
                <w:szCs w:val="24"/>
              </w:rPr>
              <w:t>тельно выделяют и формули</w:t>
            </w:r>
            <w:r w:rsidRPr="00356965">
              <w:rPr>
                <w:rStyle w:val="Exact"/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>Регулятивные:</w:t>
            </w:r>
            <w:r w:rsidRPr="00356965">
              <w:rPr>
                <w:rStyle w:val="20"/>
                <w:b w:val="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sz w:val="24"/>
                <w:szCs w:val="24"/>
              </w:rPr>
              <w:t>вносят необх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димые коррективы в дей</w:t>
            </w:r>
            <w:r w:rsidRPr="00356965">
              <w:rPr>
                <w:rStyle w:val="Exact"/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rStyle w:val="Exact"/>
                <w:sz w:val="24"/>
                <w:szCs w:val="24"/>
              </w:rPr>
              <w:t>о</w:t>
            </w:r>
            <w:r w:rsidRPr="00356965">
              <w:rPr>
                <w:rStyle w:val="Exact"/>
                <w:sz w:val="24"/>
                <w:szCs w:val="24"/>
              </w:rPr>
              <w:t>ве его оценки и учета характ</w:t>
            </w:r>
            <w:r w:rsidRPr="00356965">
              <w:rPr>
                <w:rStyle w:val="Exact"/>
                <w:sz w:val="24"/>
                <w:szCs w:val="24"/>
              </w:rPr>
              <w:t>е</w:t>
            </w:r>
            <w:r w:rsidRPr="00356965">
              <w:rPr>
                <w:rStyle w:val="Exact"/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10"/>
                <w:sz w:val="24"/>
                <w:szCs w:val="24"/>
              </w:rPr>
              <w:t>Коммуникативные:</w:t>
            </w:r>
            <w:r w:rsidRPr="00356965">
              <w:rPr>
                <w:rStyle w:val="20"/>
                <w:sz w:val="24"/>
                <w:szCs w:val="24"/>
              </w:rPr>
              <w:t xml:space="preserve"> </w:t>
            </w:r>
            <w:r w:rsidRPr="00356965">
              <w:rPr>
                <w:rStyle w:val="Exact"/>
                <w:b w:val="0"/>
                <w:sz w:val="24"/>
              </w:rPr>
              <w:t>договар</w:t>
            </w:r>
            <w:r w:rsidRPr="00356965">
              <w:rPr>
                <w:rStyle w:val="Exact"/>
                <w:b w:val="0"/>
                <w:sz w:val="24"/>
              </w:rPr>
              <w:t>и</w:t>
            </w:r>
            <w:r w:rsidRPr="00356965">
              <w:rPr>
                <w:rStyle w:val="Exact"/>
                <w:b w:val="0"/>
                <w:sz w:val="24"/>
              </w:rPr>
              <w:t>ваются и приходят к об</w:t>
            </w:r>
            <w:r w:rsidRPr="00356965">
              <w:rPr>
                <w:rStyle w:val="Exact"/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rStyle w:val="Exact"/>
                <w:b w:val="0"/>
                <w:sz w:val="24"/>
              </w:rPr>
              <w:t>я</w:t>
            </w:r>
            <w:r w:rsidRPr="00356965">
              <w:rPr>
                <w:rStyle w:val="Exact"/>
                <w:b w:val="0"/>
                <w:sz w:val="24"/>
              </w:rPr>
              <w:t>тельности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Ориентир</w:t>
            </w:r>
            <w:r w:rsidRPr="00356965">
              <w:rPr>
                <w:b w:val="0"/>
                <w:sz w:val="24"/>
              </w:rPr>
              <w:t>у</w:t>
            </w:r>
            <w:r w:rsidRPr="00356965">
              <w:rPr>
                <w:b w:val="0"/>
                <w:sz w:val="24"/>
              </w:rPr>
              <w:t>ются на до</w:t>
            </w:r>
            <w:r w:rsidRPr="00356965">
              <w:rPr>
                <w:b w:val="0"/>
                <w:sz w:val="24"/>
              </w:rPr>
              <w:t>б</w:t>
            </w:r>
            <w:r w:rsidRPr="00356965">
              <w:rPr>
                <w:b w:val="0"/>
                <w:sz w:val="24"/>
              </w:rPr>
              <w:t>рожелател</w:t>
            </w:r>
            <w:r w:rsidRPr="00356965">
              <w:rPr>
                <w:b w:val="0"/>
                <w:sz w:val="24"/>
              </w:rPr>
              <w:t>ь</w:t>
            </w:r>
            <w:r w:rsidRPr="00356965">
              <w:rPr>
                <w:b w:val="0"/>
                <w:sz w:val="24"/>
              </w:rPr>
              <w:t>ное взаим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действие со сверстник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ми; проявляют дисц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пли</w:t>
            </w:r>
            <w:r w:rsidRPr="00356965">
              <w:rPr>
                <w:b w:val="0"/>
                <w:sz w:val="24"/>
              </w:rPr>
              <w:softHyphen/>
              <w:t>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упорство в достижении по</w:t>
            </w:r>
            <w:r w:rsidRPr="00356965">
              <w:rPr>
                <w:b w:val="0"/>
                <w:sz w:val="24"/>
              </w:rPr>
              <w:softHyphen/>
              <w:t>ставленных целей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98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33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Развитие двига</w:t>
            </w:r>
            <w:r w:rsidRPr="00356965">
              <w:rPr>
                <w:sz w:val="24"/>
                <w:szCs w:val="24"/>
              </w:rPr>
              <w:softHyphen/>
              <w:t>тельных ка</w:t>
            </w:r>
            <w:r w:rsidRPr="00356965">
              <w:rPr>
                <w:sz w:val="24"/>
                <w:szCs w:val="24"/>
              </w:rPr>
              <w:softHyphen/>
              <w:t>честв,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носли</w:t>
            </w:r>
            <w:r w:rsidRPr="00356965">
              <w:rPr>
                <w:sz w:val="24"/>
                <w:szCs w:val="24"/>
              </w:rPr>
              <w:softHyphen/>
              <w:t>вости и быстро</w:t>
            </w:r>
            <w:r w:rsidRPr="00356965">
              <w:rPr>
                <w:sz w:val="24"/>
                <w:szCs w:val="24"/>
              </w:rPr>
              <w:softHyphen/>
              <w:t>ты в эстафетах с бегом, прыж</w:t>
            </w:r>
            <w:r w:rsidRPr="00356965">
              <w:rPr>
                <w:sz w:val="24"/>
                <w:szCs w:val="24"/>
              </w:rPr>
              <w:softHyphen/>
              <w:t>ками и мета</w:t>
            </w:r>
            <w:r w:rsidRPr="00356965">
              <w:rPr>
                <w:sz w:val="24"/>
                <w:szCs w:val="24"/>
              </w:rPr>
              <w:softHyphen/>
              <w:t>ниями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Прим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нение знаний, умений</w:t>
            </w: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Здоровье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бережения, педагогика сотрудн</w:t>
            </w:r>
            <w:r w:rsidRPr="00356965">
              <w:rPr>
                <w:sz w:val="24"/>
                <w:szCs w:val="24"/>
              </w:rPr>
              <w:t>и</w:t>
            </w:r>
            <w:r w:rsidRPr="00356965">
              <w:rPr>
                <w:sz w:val="24"/>
                <w:szCs w:val="24"/>
              </w:rPr>
              <w:t>чества, развития навыков самодиа</w:t>
            </w:r>
            <w:r w:rsidRPr="00356965">
              <w:rPr>
                <w:sz w:val="24"/>
                <w:szCs w:val="24"/>
              </w:rPr>
              <w:t>г</w:t>
            </w:r>
            <w:r w:rsidRPr="00356965">
              <w:rPr>
                <w:sz w:val="24"/>
                <w:szCs w:val="24"/>
              </w:rPr>
              <w:t>ностики</w:t>
            </w: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Как и</w:t>
            </w:r>
            <w:r w:rsidRPr="00356965">
              <w:rPr>
                <w:sz w:val="24"/>
                <w:szCs w:val="24"/>
              </w:rPr>
              <w:t>с</w:t>
            </w:r>
            <w:r w:rsidRPr="00356965">
              <w:rPr>
                <w:sz w:val="24"/>
                <w:szCs w:val="24"/>
              </w:rPr>
              <w:t>польз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вать 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лученные уме</w:t>
            </w:r>
            <w:r w:rsidRPr="00356965">
              <w:rPr>
                <w:sz w:val="24"/>
                <w:szCs w:val="24"/>
              </w:rPr>
              <w:softHyphen/>
              <w:t>ния и навыки?</w:t>
            </w: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закреплять умения и н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выки в</w:t>
            </w:r>
            <w:r w:rsidRPr="00356965">
              <w:rPr>
                <w:b w:val="0"/>
                <w:sz w:val="24"/>
              </w:rPr>
              <w:t>ы</w:t>
            </w:r>
            <w:r w:rsidRPr="00356965">
              <w:rPr>
                <w:b w:val="0"/>
                <w:sz w:val="24"/>
              </w:rPr>
              <w:t>полнения основ</w:t>
            </w:r>
            <w:r w:rsidRPr="00356965">
              <w:rPr>
                <w:b w:val="0"/>
                <w:sz w:val="24"/>
              </w:rPr>
              <w:softHyphen/>
              <w:t>ных видов дв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же</w:t>
            </w:r>
            <w:r w:rsidRPr="00356965">
              <w:rPr>
                <w:b w:val="0"/>
                <w:sz w:val="24"/>
              </w:rPr>
              <w:softHyphen/>
              <w:t>ния</w:t>
            </w: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0"/>
                <w:b w:val="0"/>
                <w:sz w:val="24"/>
                <w:szCs w:val="24"/>
              </w:rPr>
              <w:t xml:space="preserve">Научатся: </w:t>
            </w:r>
            <w:r w:rsidRPr="00356965">
              <w:rPr>
                <w:sz w:val="24"/>
                <w:szCs w:val="24"/>
              </w:rPr>
              <w:t xml:space="preserve"> в</w:t>
            </w:r>
            <w:r w:rsidRPr="00356965">
              <w:rPr>
                <w:sz w:val="24"/>
                <w:szCs w:val="24"/>
              </w:rPr>
              <w:t>ы</w:t>
            </w:r>
            <w:r w:rsidRPr="00356965">
              <w:rPr>
                <w:sz w:val="24"/>
                <w:szCs w:val="24"/>
              </w:rPr>
              <w:t>полнять у</w:t>
            </w:r>
            <w:r w:rsidRPr="00356965">
              <w:rPr>
                <w:sz w:val="24"/>
                <w:szCs w:val="24"/>
              </w:rPr>
              <w:t>п</w:t>
            </w:r>
            <w:r w:rsidRPr="00356965">
              <w:rPr>
                <w:sz w:val="24"/>
                <w:szCs w:val="24"/>
              </w:rPr>
              <w:t>ражнения для развития силы, выносли</w:t>
            </w:r>
            <w:r w:rsidRPr="00356965">
              <w:rPr>
                <w:sz w:val="24"/>
                <w:szCs w:val="24"/>
              </w:rPr>
              <w:softHyphen/>
              <w:t>вости и ловко</w:t>
            </w:r>
            <w:r w:rsidRPr="00356965">
              <w:rPr>
                <w:sz w:val="24"/>
                <w:szCs w:val="24"/>
              </w:rPr>
              <w:softHyphen/>
              <w:t>сти ра</w:t>
            </w:r>
            <w:r w:rsidRPr="00356965">
              <w:rPr>
                <w:sz w:val="24"/>
                <w:szCs w:val="24"/>
              </w:rPr>
              <w:t>з</w:t>
            </w:r>
            <w:r w:rsidRPr="00356965">
              <w:rPr>
                <w:sz w:val="24"/>
                <w:szCs w:val="24"/>
              </w:rPr>
              <w:t>личными сп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собами</w:t>
            </w: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1pt"/>
                <w:sz w:val="24"/>
                <w:szCs w:val="24"/>
              </w:rPr>
              <w:t>Познавательные:</w:t>
            </w:r>
            <w:r w:rsidRPr="00356965">
              <w:rPr>
                <w:sz w:val="24"/>
                <w:szCs w:val="24"/>
              </w:rPr>
              <w:t xml:space="preserve"> самосто</w:t>
            </w:r>
            <w:r w:rsidRPr="00356965">
              <w:rPr>
                <w:sz w:val="24"/>
                <w:szCs w:val="24"/>
              </w:rPr>
              <w:t>я</w:t>
            </w:r>
            <w:r w:rsidRPr="00356965">
              <w:rPr>
                <w:sz w:val="24"/>
                <w:szCs w:val="24"/>
              </w:rPr>
              <w:t>тельно выделяют и формули</w:t>
            </w:r>
            <w:r w:rsidRPr="00356965">
              <w:rPr>
                <w:sz w:val="24"/>
                <w:szCs w:val="24"/>
              </w:rPr>
              <w:softHyphen/>
              <w:t>руют познавательные цели.</w:t>
            </w:r>
          </w:p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rStyle w:val="11pt"/>
                <w:sz w:val="24"/>
                <w:szCs w:val="24"/>
              </w:rPr>
              <w:t>Регулятивные:</w:t>
            </w:r>
            <w:r w:rsidRPr="00356965">
              <w:rPr>
                <w:sz w:val="24"/>
                <w:szCs w:val="24"/>
              </w:rPr>
              <w:t xml:space="preserve"> вносят необх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димые коррективы в дей</w:t>
            </w:r>
            <w:r w:rsidRPr="00356965">
              <w:rPr>
                <w:sz w:val="24"/>
                <w:szCs w:val="24"/>
              </w:rPr>
              <w:softHyphen/>
              <w:t>ствие после его завершения на осн</w:t>
            </w:r>
            <w:r w:rsidRPr="00356965">
              <w:rPr>
                <w:sz w:val="24"/>
                <w:szCs w:val="24"/>
              </w:rPr>
              <w:t>о</w:t>
            </w:r>
            <w:r w:rsidRPr="00356965">
              <w:rPr>
                <w:sz w:val="24"/>
                <w:szCs w:val="24"/>
              </w:rPr>
              <w:t>ве его оценки и учета характ</w:t>
            </w:r>
            <w:r w:rsidRPr="00356965">
              <w:rPr>
                <w:sz w:val="24"/>
                <w:szCs w:val="24"/>
              </w:rPr>
              <w:t>е</w:t>
            </w:r>
            <w:r w:rsidRPr="00356965">
              <w:rPr>
                <w:sz w:val="24"/>
                <w:szCs w:val="24"/>
              </w:rPr>
              <w:t>ра сделанных ошибок.</w:t>
            </w:r>
          </w:p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rStyle w:val="11pt"/>
                <w:b w:val="0"/>
                <w:sz w:val="24"/>
                <w:szCs w:val="24"/>
                <w:lang w:eastAsia="en-US"/>
              </w:rPr>
              <w:t>Коммуникативные:</w:t>
            </w:r>
            <w:r w:rsidRPr="00356965">
              <w:rPr>
                <w:b w:val="0"/>
                <w:sz w:val="24"/>
              </w:rPr>
              <w:t xml:space="preserve"> договар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ваются и приходят к об</w:t>
            </w:r>
            <w:r w:rsidRPr="00356965">
              <w:rPr>
                <w:b w:val="0"/>
                <w:sz w:val="24"/>
              </w:rPr>
              <w:softHyphen/>
              <w:t>щему решению в совместной де</w:t>
            </w:r>
            <w:r w:rsidRPr="00356965">
              <w:rPr>
                <w:b w:val="0"/>
                <w:sz w:val="24"/>
              </w:rPr>
              <w:t>я</w:t>
            </w:r>
            <w:r w:rsidRPr="00356965">
              <w:rPr>
                <w:b w:val="0"/>
                <w:sz w:val="24"/>
              </w:rPr>
              <w:t>тельности.</w:t>
            </w: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ind w:left="-108" w:right="-57"/>
              <w:jc w:val="center"/>
              <w:rPr>
                <w:b w:val="0"/>
                <w:sz w:val="24"/>
              </w:rPr>
            </w:pPr>
            <w:r w:rsidRPr="00356965">
              <w:rPr>
                <w:rStyle w:val="11pt"/>
                <w:b w:val="0"/>
                <w:i w:val="0"/>
                <w:sz w:val="24"/>
                <w:szCs w:val="24"/>
                <w:lang w:eastAsia="en-US"/>
              </w:rPr>
              <w:t>О</w:t>
            </w:r>
            <w:r w:rsidRPr="00356965">
              <w:rPr>
                <w:b w:val="0"/>
                <w:sz w:val="24"/>
              </w:rPr>
              <w:t>риентирую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ся на доброжел</w:t>
            </w:r>
            <w:r w:rsidRPr="00356965">
              <w:rPr>
                <w:b w:val="0"/>
                <w:sz w:val="24"/>
              </w:rPr>
              <w:t>а</w:t>
            </w:r>
            <w:r w:rsidRPr="00356965">
              <w:rPr>
                <w:b w:val="0"/>
                <w:sz w:val="24"/>
              </w:rPr>
              <w:t>тельное вза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модейс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вие со сверс</w:t>
            </w:r>
            <w:r w:rsidRPr="00356965">
              <w:rPr>
                <w:b w:val="0"/>
                <w:sz w:val="24"/>
              </w:rPr>
              <w:t>т</w:t>
            </w:r>
            <w:r w:rsidRPr="00356965">
              <w:rPr>
                <w:b w:val="0"/>
                <w:sz w:val="24"/>
              </w:rPr>
              <w:t>никами; проявляют ди</w:t>
            </w:r>
            <w:r w:rsidRPr="00356965">
              <w:rPr>
                <w:b w:val="0"/>
                <w:sz w:val="24"/>
              </w:rPr>
              <w:t>с</w:t>
            </w:r>
            <w:r w:rsidRPr="00356965">
              <w:rPr>
                <w:b w:val="0"/>
                <w:sz w:val="24"/>
              </w:rPr>
              <w:t>циплинирова</w:t>
            </w:r>
            <w:r w:rsidRPr="00356965">
              <w:rPr>
                <w:b w:val="0"/>
                <w:sz w:val="24"/>
              </w:rPr>
              <w:t>н</w:t>
            </w:r>
            <w:r w:rsidRPr="00356965">
              <w:rPr>
                <w:b w:val="0"/>
                <w:sz w:val="24"/>
              </w:rPr>
              <w:t>ность, труд</w:t>
            </w:r>
            <w:r w:rsidRPr="00356965">
              <w:rPr>
                <w:b w:val="0"/>
                <w:sz w:val="24"/>
              </w:rPr>
              <w:t>о</w:t>
            </w:r>
            <w:r w:rsidRPr="00356965">
              <w:rPr>
                <w:b w:val="0"/>
                <w:sz w:val="24"/>
              </w:rPr>
              <w:t>любие и упо</w:t>
            </w:r>
            <w:r w:rsidRPr="00356965">
              <w:rPr>
                <w:b w:val="0"/>
                <w:sz w:val="24"/>
              </w:rPr>
              <w:t>р</w:t>
            </w:r>
            <w:r w:rsidRPr="00356965">
              <w:rPr>
                <w:b w:val="0"/>
                <w:sz w:val="24"/>
              </w:rPr>
              <w:t>ство в дост</w:t>
            </w:r>
            <w:r w:rsidRPr="00356965">
              <w:rPr>
                <w:b w:val="0"/>
                <w:sz w:val="24"/>
              </w:rPr>
              <w:t>и</w:t>
            </w:r>
            <w:r w:rsidRPr="00356965">
              <w:rPr>
                <w:b w:val="0"/>
                <w:sz w:val="24"/>
              </w:rPr>
              <w:t>жении по</w:t>
            </w:r>
            <w:r w:rsidRPr="00356965">
              <w:rPr>
                <w:b w:val="0"/>
                <w:sz w:val="24"/>
              </w:rPr>
              <w:softHyphen/>
              <w:t>ставленных ц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лей</w:t>
            </w: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  <w:tr w:rsidR="006C2FB6" w:rsidRPr="00356965" w:rsidTr="00E36F00">
        <w:trPr>
          <w:jc w:val="center"/>
        </w:trPr>
        <w:tc>
          <w:tcPr>
            <w:tcW w:w="63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99</w:t>
            </w:r>
          </w:p>
        </w:tc>
        <w:tc>
          <w:tcPr>
            <w:tcW w:w="660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  <w:r w:rsidRPr="00356965">
              <w:rPr>
                <w:b w:val="0"/>
                <w:sz w:val="24"/>
              </w:rPr>
              <w:t>33 н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д</w:t>
            </w:r>
            <w:r w:rsidRPr="00356965">
              <w:rPr>
                <w:b w:val="0"/>
                <w:sz w:val="24"/>
              </w:rPr>
              <w:t>е</w:t>
            </w:r>
            <w:r w:rsidRPr="00356965">
              <w:rPr>
                <w:b w:val="0"/>
                <w:sz w:val="24"/>
              </w:rPr>
              <w:t>ля</w:t>
            </w:r>
          </w:p>
        </w:tc>
        <w:tc>
          <w:tcPr>
            <w:tcW w:w="69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61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356965">
              <w:rPr>
                <w:sz w:val="24"/>
                <w:szCs w:val="24"/>
              </w:rPr>
              <w:t>Резервный</w:t>
            </w:r>
          </w:p>
        </w:tc>
        <w:tc>
          <w:tcPr>
            <w:tcW w:w="1134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C2FB6" w:rsidRPr="00356965" w:rsidRDefault="006C2FB6" w:rsidP="00E36F00">
            <w:pPr>
              <w:pStyle w:val="3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  <w:tc>
          <w:tcPr>
            <w:tcW w:w="425" w:type="dxa"/>
            <w:vAlign w:val="center"/>
          </w:tcPr>
          <w:p w:rsidR="006C2FB6" w:rsidRPr="00356965" w:rsidRDefault="006C2FB6" w:rsidP="00E36F00">
            <w:pPr>
              <w:jc w:val="center"/>
              <w:rPr>
                <w:b w:val="0"/>
                <w:sz w:val="24"/>
              </w:rPr>
            </w:pPr>
          </w:p>
        </w:tc>
      </w:tr>
    </w:tbl>
    <w:p w:rsidR="006C2FB6" w:rsidRPr="00C42BD2" w:rsidRDefault="006C2FB6" w:rsidP="00503F6D">
      <w:pPr>
        <w:jc w:val="both"/>
        <w:rPr>
          <w:b w:val="0"/>
          <w:sz w:val="24"/>
        </w:rPr>
      </w:pPr>
    </w:p>
    <w:sectPr w:rsidR="006C2FB6" w:rsidRPr="00C42BD2" w:rsidSect="0043669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3"/>
    <w:multiLevelType w:val="multilevel"/>
    <w:tmpl w:val="59C89F70"/>
    <w:lvl w:ilvl="0">
      <w:start w:val="1"/>
      <w:numFmt w:val="bullet"/>
      <w:lvlText w:val=""/>
      <w:lvlJc w:val="left"/>
      <w:rPr>
        <w:rFonts w:ascii="Wingdings" w:hAnsi="Wingdings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"/>
      <w:lvlJc w:val="left"/>
      <w:rPr>
        <w:rFonts w:ascii="Wingdings" w:hAnsi="Wingdings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2">
    <w:nsid w:val="029E0E91"/>
    <w:multiLevelType w:val="multilevel"/>
    <w:tmpl w:val="E5CC8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EC28E9"/>
    <w:multiLevelType w:val="multilevel"/>
    <w:tmpl w:val="3B72160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BA0393E"/>
    <w:multiLevelType w:val="multilevel"/>
    <w:tmpl w:val="66702C3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1C61E0F"/>
    <w:multiLevelType w:val="multilevel"/>
    <w:tmpl w:val="9C34F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9368BF"/>
    <w:multiLevelType w:val="multilevel"/>
    <w:tmpl w:val="784C96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1EBD76D7"/>
    <w:multiLevelType w:val="multilevel"/>
    <w:tmpl w:val="D180D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30654F"/>
    <w:multiLevelType w:val="hybridMultilevel"/>
    <w:tmpl w:val="B35A0846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9">
    <w:nsid w:val="2AE007F6"/>
    <w:multiLevelType w:val="multilevel"/>
    <w:tmpl w:val="1EE82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0C75EE"/>
    <w:multiLevelType w:val="multilevel"/>
    <w:tmpl w:val="ECAE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423252E"/>
    <w:multiLevelType w:val="multilevel"/>
    <w:tmpl w:val="4216BB5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48DB2D45"/>
    <w:multiLevelType w:val="multilevel"/>
    <w:tmpl w:val="EAF2EEFC"/>
    <w:lvl w:ilvl="0">
      <w:start w:val="3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5A5D594B"/>
    <w:multiLevelType w:val="hybridMultilevel"/>
    <w:tmpl w:val="D522210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EA47572"/>
    <w:multiLevelType w:val="hybridMultilevel"/>
    <w:tmpl w:val="DCA40EEA"/>
    <w:lvl w:ilvl="0" w:tplc="04190009">
      <w:start w:val="1"/>
      <w:numFmt w:val="bullet"/>
      <w:lvlText w:val=""/>
      <w:lvlJc w:val="left"/>
      <w:pPr>
        <w:tabs>
          <w:tab w:val="num" w:pos="1400"/>
        </w:tabs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16">
    <w:nsid w:val="62EA7997"/>
    <w:multiLevelType w:val="multilevel"/>
    <w:tmpl w:val="F3BAB2F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63BC6A2C"/>
    <w:multiLevelType w:val="multilevel"/>
    <w:tmpl w:val="BBE242F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64031C1C"/>
    <w:multiLevelType w:val="multilevel"/>
    <w:tmpl w:val="2654C4D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7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64AD0914"/>
    <w:multiLevelType w:val="multilevel"/>
    <w:tmpl w:val="D2F2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523319"/>
    <w:multiLevelType w:val="multilevel"/>
    <w:tmpl w:val="E70A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111B4F"/>
    <w:multiLevelType w:val="hybridMultilevel"/>
    <w:tmpl w:val="AF1EA6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13E30CF"/>
    <w:multiLevelType w:val="hybridMultilevel"/>
    <w:tmpl w:val="4A48417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74C202ED"/>
    <w:multiLevelType w:val="hybridMultilevel"/>
    <w:tmpl w:val="CAD4A03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7043742"/>
    <w:multiLevelType w:val="multilevel"/>
    <w:tmpl w:val="2B222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6D4A38"/>
    <w:multiLevelType w:val="multilevel"/>
    <w:tmpl w:val="2E62B94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7A777112"/>
    <w:multiLevelType w:val="multilevel"/>
    <w:tmpl w:val="207ED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5"/>
  </w:num>
  <w:num w:numId="9">
    <w:abstractNumId w:val="10"/>
  </w:num>
  <w:num w:numId="10">
    <w:abstractNumId w:val="2"/>
  </w:num>
  <w:num w:numId="11">
    <w:abstractNumId w:val="26"/>
  </w:num>
  <w:num w:numId="12">
    <w:abstractNumId w:val="19"/>
  </w:num>
  <w:num w:numId="13">
    <w:abstractNumId w:val="9"/>
  </w:num>
  <w:num w:numId="14">
    <w:abstractNumId w:val="24"/>
  </w:num>
  <w:num w:numId="15">
    <w:abstractNumId w:val="20"/>
  </w:num>
  <w:num w:numId="16">
    <w:abstractNumId w:val="0"/>
  </w:num>
  <w:num w:numId="17">
    <w:abstractNumId w:val="11"/>
  </w:num>
  <w:num w:numId="18">
    <w:abstractNumId w:val="14"/>
  </w:num>
  <w:num w:numId="19">
    <w:abstractNumId w:val="8"/>
  </w:num>
  <w:num w:numId="20">
    <w:abstractNumId w:val="15"/>
  </w:num>
  <w:num w:numId="21">
    <w:abstractNumId w:val="0"/>
  </w:num>
  <w:num w:numId="22">
    <w:abstractNumId w:val="13"/>
  </w:num>
  <w:num w:numId="23">
    <w:abstractNumId w:val="25"/>
  </w:num>
  <w:num w:numId="24">
    <w:abstractNumId w:val="12"/>
  </w:num>
  <w:num w:numId="25">
    <w:abstractNumId w:val="3"/>
  </w:num>
  <w:num w:numId="26">
    <w:abstractNumId w:val="17"/>
  </w:num>
  <w:num w:numId="27">
    <w:abstractNumId w:val="16"/>
  </w:num>
  <w:num w:numId="28">
    <w:abstractNumId w:val="4"/>
  </w:num>
  <w:num w:numId="29">
    <w:abstractNumId w:val="6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autoHyphenation/>
  <w:hyphenationZone w:val="14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03B8"/>
    <w:rsid w:val="000405DF"/>
    <w:rsid w:val="00045E71"/>
    <w:rsid w:val="00075A95"/>
    <w:rsid w:val="00100747"/>
    <w:rsid w:val="00103950"/>
    <w:rsid w:val="00182A7C"/>
    <w:rsid w:val="001A331C"/>
    <w:rsid w:val="001C33A9"/>
    <w:rsid w:val="001F2E0F"/>
    <w:rsid w:val="00240DC2"/>
    <w:rsid w:val="002C4CC4"/>
    <w:rsid w:val="002F5778"/>
    <w:rsid w:val="003043E9"/>
    <w:rsid w:val="003344BF"/>
    <w:rsid w:val="00356965"/>
    <w:rsid w:val="003A6057"/>
    <w:rsid w:val="003C74FD"/>
    <w:rsid w:val="003F464C"/>
    <w:rsid w:val="003F51FB"/>
    <w:rsid w:val="0043669A"/>
    <w:rsid w:val="004D016F"/>
    <w:rsid w:val="004D025D"/>
    <w:rsid w:val="00503F6D"/>
    <w:rsid w:val="005662EB"/>
    <w:rsid w:val="00576895"/>
    <w:rsid w:val="005818B2"/>
    <w:rsid w:val="005A74A0"/>
    <w:rsid w:val="005B412F"/>
    <w:rsid w:val="005D000C"/>
    <w:rsid w:val="005D1214"/>
    <w:rsid w:val="0064772C"/>
    <w:rsid w:val="006A2523"/>
    <w:rsid w:val="006C2FB6"/>
    <w:rsid w:val="006C42CA"/>
    <w:rsid w:val="006F1377"/>
    <w:rsid w:val="00746240"/>
    <w:rsid w:val="007503B8"/>
    <w:rsid w:val="00760FC2"/>
    <w:rsid w:val="00785F4D"/>
    <w:rsid w:val="007B4FB5"/>
    <w:rsid w:val="007C5C57"/>
    <w:rsid w:val="007D735D"/>
    <w:rsid w:val="008223FA"/>
    <w:rsid w:val="00835358"/>
    <w:rsid w:val="008759B0"/>
    <w:rsid w:val="008F7F7C"/>
    <w:rsid w:val="0096242E"/>
    <w:rsid w:val="009645F5"/>
    <w:rsid w:val="00977115"/>
    <w:rsid w:val="009A28DD"/>
    <w:rsid w:val="009F16EE"/>
    <w:rsid w:val="00A50912"/>
    <w:rsid w:val="00A61F36"/>
    <w:rsid w:val="00A87075"/>
    <w:rsid w:val="00AA5BEA"/>
    <w:rsid w:val="00AC5E6B"/>
    <w:rsid w:val="00AD69CA"/>
    <w:rsid w:val="00B77E67"/>
    <w:rsid w:val="00BB3AD6"/>
    <w:rsid w:val="00BB506B"/>
    <w:rsid w:val="00C42BD2"/>
    <w:rsid w:val="00C65346"/>
    <w:rsid w:val="00C85377"/>
    <w:rsid w:val="00D10219"/>
    <w:rsid w:val="00D2541A"/>
    <w:rsid w:val="00DA0F91"/>
    <w:rsid w:val="00DA5B14"/>
    <w:rsid w:val="00DA7FD0"/>
    <w:rsid w:val="00E36F00"/>
    <w:rsid w:val="00E538A6"/>
    <w:rsid w:val="00E96BBF"/>
    <w:rsid w:val="00EC702A"/>
    <w:rsid w:val="00EF1E0A"/>
    <w:rsid w:val="00F471A8"/>
    <w:rsid w:val="00F67A50"/>
    <w:rsid w:val="00FC3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3B8"/>
    <w:rPr>
      <w:rFonts w:ascii="Times New Roman" w:eastAsia="Times New Roman" w:hAnsi="Times New Roman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F16EE"/>
    <w:pPr>
      <w:keepNext/>
      <w:keepLines/>
      <w:spacing w:before="200"/>
      <w:outlineLvl w:val="1"/>
    </w:pPr>
    <w:rPr>
      <w:rFonts w:ascii="Cambria" w:hAnsi="Cambria"/>
      <w:b w:val="0"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503B8"/>
    <w:pPr>
      <w:keepNext/>
      <w:keepLines/>
      <w:spacing w:before="200"/>
      <w:outlineLvl w:val="3"/>
    </w:pPr>
    <w:rPr>
      <w:rFonts w:ascii="Cambria" w:hAnsi="Cambria"/>
      <w:b w:val="0"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503B8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F16EE"/>
    <w:rPr>
      <w:rFonts w:ascii="Cambria" w:hAnsi="Cambria" w:cs="Times New Roman"/>
      <w:bCs/>
      <w:color w:val="4F81BD"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7503B8"/>
    <w:rPr>
      <w:rFonts w:ascii="Cambria" w:hAnsi="Cambria" w:cs="Times New Roman"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7503B8"/>
    <w:rPr>
      <w:rFonts w:ascii="Cambria" w:hAnsi="Cambria" w:cs="Times New Roman"/>
      <w:b/>
      <w:color w:val="243F60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7503B8"/>
    <w:pPr>
      <w:spacing w:before="100" w:beforeAutospacing="1" w:after="100" w:afterAutospacing="1"/>
    </w:pPr>
    <w:rPr>
      <w:b w:val="0"/>
      <w:sz w:val="24"/>
    </w:rPr>
  </w:style>
  <w:style w:type="paragraph" w:styleId="ListParagraph">
    <w:name w:val="List Paragraph"/>
    <w:basedOn w:val="Normal"/>
    <w:uiPriority w:val="99"/>
    <w:qFormat/>
    <w:rsid w:val="007503B8"/>
    <w:pPr>
      <w:ind w:left="720"/>
      <w:contextualSpacing/>
    </w:pPr>
    <w:rPr>
      <w:b w:val="0"/>
      <w:sz w:val="24"/>
    </w:rPr>
  </w:style>
  <w:style w:type="paragraph" w:customStyle="1" w:styleId="3">
    <w:name w:val="Заголовок 3+"/>
    <w:basedOn w:val="Normal"/>
    <w:uiPriority w:val="99"/>
    <w:rsid w:val="007503B8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szCs w:val="20"/>
    </w:rPr>
  </w:style>
  <w:style w:type="paragraph" w:styleId="BodyText">
    <w:name w:val="Body Text"/>
    <w:basedOn w:val="Normal"/>
    <w:link w:val="BodyTextChar"/>
    <w:uiPriority w:val="99"/>
    <w:rsid w:val="007503B8"/>
    <w:pPr>
      <w:autoSpaceDE w:val="0"/>
      <w:autoSpaceDN w:val="0"/>
      <w:spacing w:line="360" w:lineRule="auto"/>
      <w:ind w:firstLine="709"/>
      <w:jc w:val="both"/>
    </w:pPr>
    <w:rPr>
      <w:b w:val="0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503B8"/>
    <w:rPr>
      <w:rFonts w:ascii="Times New Roman" w:hAnsi="Times New Roman" w:cs="Times New Roman"/>
      <w:sz w:val="28"/>
      <w:szCs w:val="28"/>
      <w:lang w:eastAsia="ru-RU"/>
    </w:rPr>
  </w:style>
  <w:style w:type="table" w:styleId="TableGrid">
    <w:name w:val="Table Grid"/>
    <w:basedOn w:val="TableNormal"/>
    <w:uiPriority w:val="99"/>
    <w:rsid w:val="007503B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Normal"/>
    <w:uiPriority w:val="99"/>
    <w:rsid w:val="00D2541A"/>
    <w:pPr>
      <w:spacing w:before="100" w:beforeAutospacing="1" w:after="100" w:afterAutospacing="1"/>
    </w:pPr>
    <w:rPr>
      <w:b w:val="0"/>
      <w:sz w:val="24"/>
    </w:rPr>
  </w:style>
  <w:style w:type="character" w:customStyle="1" w:styleId="c0">
    <w:name w:val="c0"/>
    <w:basedOn w:val="DefaultParagraphFont"/>
    <w:uiPriority w:val="99"/>
    <w:rsid w:val="00D2541A"/>
    <w:rPr>
      <w:rFonts w:cs="Times New Roman"/>
    </w:rPr>
  </w:style>
  <w:style w:type="character" w:customStyle="1" w:styleId="c9">
    <w:name w:val="c9"/>
    <w:basedOn w:val="DefaultParagraphFont"/>
    <w:uiPriority w:val="99"/>
    <w:rsid w:val="00D2541A"/>
    <w:rPr>
      <w:rFonts w:cs="Times New Roman"/>
    </w:rPr>
  </w:style>
  <w:style w:type="paragraph" w:customStyle="1" w:styleId="ParagraphStyle">
    <w:name w:val="Paragraph Style"/>
    <w:uiPriority w:val="99"/>
    <w:rsid w:val="00C42BD2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paragraph" w:customStyle="1" w:styleId="a">
    <w:name w:val="Основной"/>
    <w:basedOn w:val="Normal"/>
    <w:link w:val="a0"/>
    <w:uiPriority w:val="99"/>
    <w:rsid w:val="00DA5B14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b w:val="0"/>
      <w:color w:val="000000"/>
      <w:sz w:val="21"/>
      <w:szCs w:val="20"/>
    </w:rPr>
  </w:style>
  <w:style w:type="character" w:customStyle="1" w:styleId="a0">
    <w:name w:val="Основной Знак"/>
    <w:link w:val="a"/>
    <w:uiPriority w:val="99"/>
    <w:locked/>
    <w:rsid w:val="00DA5B14"/>
    <w:rPr>
      <w:rFonts w:ascii="NewtonCSanPin" w:hAnsi="NewtonCSanPin"/>
      <w:color w:val="000000"/>
      <w:sz w:val="21"/>
    </w:rPr>
  </w:style>
  <w:style w:type="paragraph" w:customStyle="1" w:styleId="4">
    <w:name w:val="Заг 4"/>
    <w:basedOn w:val="Normal"/>
    <w:uiPriority w:val="99"/>
    <w:rsid w:val="00DA5B1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b w:val="0"/>
      <w:i/>
      <w:iCs/>
      <w:color w:val="000000"/>
      <w:sz w:val="23"/>
      <w:szCs w:val="23"/>
    </w:rPr>
  </w:style>
  <w:style w:type="paragraph" w:customStyle="1" w:styleId="21">
    <w:name w:val="Средняя сетка 21"/>
    <w:basedOn w:val="Normal"/>
    <w:uiPriority w:val="99"/>
    <w:rsid w:val="00DA5B14"/>
    <w:pPr>
      <w:numPr>
        <w:numId w:val="16"/>
      </w:numPr>
      <w:spacing w:line="360" w:lineRule="auto"/>
      <w:contextualSpacing/>
      <w:jc w:val="both"/>
      <w:outlineLvl w:val="1"/>
    </w:pPr>
    <w:rPr>
      <w:rFonts w:eastAsia="Calibri"/>
      <w:b w:val="0"/>
    </w:rPr>
  </w:style>
  <w:style w:type="paragraph" w:styleId="BalloonText">
    <w:name w:val="Balloon Text"/>
    <w:basedOn w:val="Normal"/>
    <w:link w:val="BalloonTextChar"/>
    <w:uiPriority w:val="99"/>
    <w:semiHidden/>
    <w:rsid w:val="003043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61F36"/>
    <w:rPr>
      <w:rFonts w:ascii="Times New Roman" w:hAnsi="Times New Roman" w:cs="Times New Roman"/>
      <w:b/>
      <w:sz w:val="2"/>
    </w:rPr>
  </w:style>
  <w:style w:type="paragraph" w:customStyle="1" w:styleId="a1">
    <w:name w:val="Без интервала"/>
    <w:uiPriority w:val="99"/>
    <w:rsid w:val="00356965"/>
    <w:pPr>
      <w:suppressAutoHyphens/>
    </w:pPr>
    <w:rPr>
      <w:rFonts w:eastAsia="Times New Roman" w:cs="Calibri"/>
      <w:lang w:eastAsia="ar-SA"/>
    </w:rPr>
  </w:style>
  <w:style w:type="paragraph" w:styleId="NoSpacing">
    <w:name w:val="No Spacing"/>
    <w:link w:val="NoSpacingChar"/>
    <w:uiPriority w:val="99"/>
    <w:qFormat/>
    <w:rsid w:val="00356965"/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356965"/>
    <w:rPr>
      <w:rFonts w:ascii="Calibri" w:eastAsia="Times New Roman" w:hAnsi="Calibri" w:cs="Times New Roman"/>
      <w:sz w:val="22"/>
      <w:szCs w:val="22"/>
      <w:lang w:val="ru-RU" w:eastAsia="ru-RU" w:bidi="ar-SA"/>
    </w:rPr>
  </w:style>
  <w:style w:type="paragraph" w:styleId="Header">
    <w:name w:val="header"/>
    <w:basedOn w:val="Normal"/>
    <w:link w:val="HeaderChar"/>
    <w:uiPriority w:val="99"/>
    <w:semiHidden/>
    <w:rsid w:val="00356965"/>
    <w:pPr>
      <w:tabs>
        <w:tab w:val="center" w:pos="4677"/>
        <w:tab w:val="right" w:pos="9355"/>
      </w:tabs>
    </w:pPr>
    <w:rPr>
      <w:rFonts w:ascii="Calibri" w:eastAsia="Calibri" w:hAnsi="Calibri"/>
      <w:b w:val="0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56965"/>
    <w:rPr>
      <w:rFonts w:ascii="Calibri" w:hAnsi="Calibri" w:cs="Times New Roman"/>
      <w:sz w:val="22"/>
      <w:szCs w:val="22"/>
      <w:lang w:val="ru-RU" w:eastAsia="en-US" w:bidi="ar-SA"/>
    </w:rPr>
  </w:style>
  <w:style w:type="character" w:customStyle="1" w:styleId="9">
    <w:name w:val="Основной текст + 9"/>
    <w:aliases w:val="5 pt"/>
    <w:basedOn w:val="DefaultParagraphFont"/>
    <w:uiPriority w:val="99"/>
    <w:rsid w:val="00356965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a2">
    <w:name w:val="Основной текст_"/>
    <w:basedOn w:val="DefaultParagraphFont"/>
    <w:link w:val="1"/>
    <w:uiPriority w:val="99"/>
    <w:locked/>
    <w:rsid w:val="00356965"/>
    <w:rPr>
      <w:rFonts w:cs="Times New Roman"/>
      <w:shd w:val="clear" w:color="auto" w:fill="FFFFFF"/>
      <w:lang w:bidi="ar-SA"/>
    </w:rPr>
  </w:style>
  <w:style w:type="paragraph" w:customStyle="1" w:styleId="1">
    <w:name w:val="Основной текст1"/>
    <w:basedOn w:val="Normal"/>
    <w:link w:val="a2"/>
    <w:uiPriority w:val="99"/>
    <w:rsid w:val="00356965"/>
    <w:pPr>
      <w:widowControl w:val="0"/>
      <w:shd w:val="clear" w:color="auto" w:fill="FFFFFF"/>
    </w:pPr>
    <w:rPr>
      <w:rFonts w:eastAsia="Calibri"/>
      <w:b w:val="0"/>
      <w:noProof/>
      <w:sz w:val="20"/>
      <w:szCs w:val="20"/>
      <w:shd w:val="clear" w:color="auto" w:fill="FFFFFF"/>
      <w:lang w:val="ru-RU" w:eastAsia="ru-RU"/>
    </w:rPr>
  </w:style>
  <w:style w:type="character" w:customStyle="1" w:styleId="9pt">
    <w:name w:val="Основной текст + 9 pt"/>
    <w:basedOn w:val="a2"/>
    <w:uiPriority w:val="99"/>
    <w:rsid w:val="00356965"/>
    <w:rPr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pt3">
    <w:name w:val="Основной текст + 9 pt3"/>
    <w:aliases w:val="Полужирный"/>
    <w:basedOn w:val="a2"/>
    <w:uiPriority w:val="99"/>
    <w:rsid w:val="00356965"/>
    <w:rPr>
      <w:b/>
      <w:b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pt2">
    <w:name w:val="Основной текст + 9 pt2"/>
    <w:aliases w:val="Полужирный3,Курсив,Основной текст + Полужирный6"/>
    <w:basedOn w:val="a2"/>
    <w:uiPriority w:val="99"/>
    <w:rsid w:val="00356965"/>
    <w:rPr>
      <w:b/>
      <w:bCs/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93">
    <w:name w:val="Основной текст + 93"/>
    <w:aliases w:val="5 pt6,Курсив6"/>
    <w:basedOn w:val="a2"/>
    <w:uiPriority w:val="99"/>
    <w:rsid w:val="00356965"/>
    <w:rPr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9pt1">
    <w:name w:val="Основной текст + 9 pt1"/>
    <w:aliases w:val="Курсив5"/>
    <w:basedOn w:val="a2"/>
    <w:uiPriority w:val="99"/>
    <w:rsid w:val="00356965"/>
    <w:rPr>
      <w:i/>
      <w:iCs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8">
    <w:name w:val="Основной текст + 8"/>
    <w:aliases w:val="5 pt5,Полужирный2"/>
    <w:basedOn w:val="a2"/>
    <w:uiPriority w:val="99"/>
    <w:rsid w:val="00356965"/>
    <w:rPr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92">
    <w:name w:val="Основной текст + 92"/>
    <w:aliases w:val="5 pt4,Интервал 2 pt"/>
    <w:basedOn w:val="a2"/>
    <w:uiPriority w:val="99"/>
    <w:rsid w:val="00356965"/>
    <w:rPr>
      <w:color w:val="000000"/>
      <w:spacing w:val="40"/>
      <w:w w:val="100"/>
      <w:position w:val="0"/>
      <w:sz w:val="19"/>
      <w:szCs w:val="19"/>
      <w:u w:val="none"/>
      <w:lang w:val="ru-RU" w:eastAsia="ru-RU"/>
    </w:rPr>
  </w:style>
  <w:style w:type="character" w:customStyle="1" w:styleId="PalatinoLinotype">
    <w:name w:val="Основной текст + Palatino Linotype"/>
    <w:aliases w:val="8,5 pt3"/>
    <w:basedOn w:val="a2"/>
    <w:uiPriority w:val="99"/>
    <w:rsid w:val="00356965"/>
    <w:rPr>
      <w:rFonts w:ascii="Palatino Linotype" w:hAnsi="Palatino Linotype" w:cs="Palatino Linotype"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6pt">
    <w:name w:val="Основной текст + 6 pt"/>
    <w:aliases w:val="Полужирный1,Интервал 1 pt"/>
    <w:basedOn w:val="a2"/>
    <w:uiPriority w:val="99"/>
    <w:rsid w:val="00356965"/>
    <w:rPr>
      <w:b/>
      <w:bCs/>
      <w:color w:val="000000"/>
      <w:spacing w:val="20"/>
      <w:w w:val="100"/>
      <w:position w:val="0"/>
      <w:sz w:val="12"/>
      <w:szCs w:val="12"/>
      <w:u w:val="none"/>
      <w:lang w:val="ru-RU" w:eastAsia="ru-RU"/>
    </w:rPr>
  </w:style>
  <w:style w:type="character" w:customStyle="1" w:styleId="Sylfaen">
    <w:name w:val="Основной текст + Sylfaen"/>
    <w:aliases w:val="9 pt"/>
    <w:basedOn w:val="a2"/>
    <w:uiPriority w:val="99"/>
    <w:rsid w:val="00356965"/>
    <w:rPr>
      <w:rFonts w:ascii="Sylfaen" w:hAnsi="Sylfaen" w:cs="Sylfaen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">
    <w:name w:val="Основной текст2"/>
    <w:basedOn w:val="Normal"/>
    <w:uiPriority w:val="99"/>
    <w:rsid w:val="00356965"/>
    <w:pPr>
      <w:widowControl w:val="0"/>
      <w:shd w:val="clear" w:color="auto" w:fill="FFFFFF"/>
      <w:spacing w:before="120" w:line="197" w:lineRule="exact"/>
      <w:jc w:val="both"/>
    </w:pPr>
    <w:rPr>
      <w:b w:val="0"/>
      <w:color w:val="000000"/>
      <w:sz w:val="18"/>
      <w:szCs w:val="18"/>
    </w:rPr>
  </w:style>
  <w:style w:type="character" w:customStyle="1" w:styleId="a3">
    <w:name w:val="Основной текст + Полужирный"/>
    <w:aliases w:val="Курсив4"/>
    <w:basedOn w:val="a2"/>
    <w:uiPriority w:val="99"/>
    <w:rsid w:val="00356965"/>
    <w:rPr>
      <w:b/>
      <w:bCs/>
      <w:i/>
      <w:iCs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Exact">
    <w:name w:val="Основной текст Exact"/>
    <w:basedOn w:val="DefaultParagraphFont"/>
    <w:uiPriority w:val="99"/>
    <w:rsid w:val="00356965"/>
    <w:rPr>
      <w:rFonts w:ascii="Times New Roman" w:hAnsi="Times New Roman" w:cs="Times New Roman"/>
      <w:sz w:val="18"/>
      <w:szCs w:val="18"/>
      <w:u w:val="none"/>
    </w:rPr>
  </w:style>
  <w:style w:type="character" w:customStyle="1" w:styleId="40">
    <w:name w:val="Основной текст + Полужирный4"/>
    <w:aliases w:val="Курсив3,Интервал 0 pt Exact"/>
    <w:basedOn w:val="a2"/>
    <w:uiPriority w:val="99"/>
    <w:rsid w:val="00356965"/>
    <w:rPr>
      <w:b/>
      <w:bCs/>
      <w:i/>
      <w:iCs/>
      <w:color w:val="000000"/>
      <w:spacing w:val="-5"/>
      <w:w w:val="100"/>
      <w:position w:val="0"/>
      <w:sz w:val="18"/>
      <w:szCs w:val="18"/>
      <w:u w:val="none"/>
      <w:lang w:val="ru-RU"/>
    </w:rPr>
  </w:style>
  <w:style w:type="character" w:customStyle="1" w:styleId="1pt">
    <w:name w:val="Основной текст + Интервал 1 pt"/>
    <w:basedOn w:val="a2"/>
    <w:uiPriority w:val="99"/>
    <w:rsid w:val="00356965"/>
    <w:rPr>
      <w:color w:val="000000"/>
      <w:spacing w:val="30"/>
      <w:w w:val="100"/>
      <w:position w:val="0"/>
      <w:sz w:val="18"/>
      <w:szCs w:val="18"/>
      <w:u w:val="none"/>
      <w:lang w:val="ru-RU"/>
    </w:rPr>
  </w:style>
  <w:style w:type="character" w:customStyle="1" w:styleId="91">
    <w:name w:val="Основной текст + 91"/>
    <w:aliases w:val="5 pt2"/>
    <w:basedOn w:val="DefaultParagraphFont"/>
    <w:uiPriority w:val="99"/>
    <w:rsid w:val="00356965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effect w:val="none"/>
      <w:lang w:val="ru-RU" w:eastAsia="ru-RU"/>
    </w:rPr>
  </w:style>
  <w:style w:type="paragraph" w:customStyle="1" w:styleId="30">
    <w:name w:val="Основной текст3"/>
    <w:basedOn w:val="Normal"/>
    <w:uiPriority w:val="99"/>
    <w:rsid w:val="00356965"/>
    <w:pPr>
      <w:widowControl w:val="0"/>
      <w:shd w:val="clear" w:color="auto" w:fill="FFFFFF"/>
      <w:spacing w:after="180" w:line="240" w:lineRule="atLeast"/>
      <w:ind w:hanging="480"/>
      <w:jc w:val="both"/>
    </w:pPr>
    <w:rPr>
      <w:b w:val="0"/>
      <w:color w:val="000000"/>
      <w:sz w:val="21"/>
      <w:szCs w:val="21"/>
    </w:rPr>
  </w:style>
  <w:style w:type="character" w:customStyle="1" w:styleId="a4">
    <w:name w:val="Колонтитул_"/>
    <w:basedOn w:val="DefaultParagraphFont"/>
    <w:link w:val="a5"/>
    <w:uiPriority w:val="99"/>
    <w:locked/>
    <w:rsid w:val="00356965"/>
    <w:rPr>
      <w:rFonts w:cs="Times New Roman"/>
      <w:b/>
      <w:bCs/>
      <w:i/>
      <w:iCs/>
      <w:sz w:val="16"/>
      <w:szCs w:val="16"/>
      <w:shd w:val="clear" w:color="auto" w:fill="FFFFFF"/>
      <w:lang w:bidi="ar-SA"/>
    </w:rPr>
  </w:style>
  <w:style w:type="paragraph" w:customStyle="1" w:styleId="a5">
    <w:name w:val="Колонтитул"/>
    <w:basedOn w:val="Normal"/>
    <w:link w:val="a4"/>
    <w:uiPriority w:val="99"/>
    <w:rsid w:val="00356965"/>
    <w:pPr>
      <w:widowControl w:val="0"/>
      <w:shd w:val="clear" w:color="auto" w:fill="FFFFFF"/>
      <w:spacing w:line="240" w:lineRule="atLeast"/>
    </w:pPr>
    <w:rPr>
      <w:rFonts w:eastAsia="Calibri"/>
      <w:bCs/>
      <w:i/>
      <w:iCs/>
      <w:noProof/>
      <w:sz w:val="16"/>
      <w:szCs w:val="16"/>
      <w:shd w:val="clear" w:color="auto" w:fill="FFFFFF"/>
      <w:lang w:val="ru-RU" w:eastAsia="ru-RU"/>
    </w:rPr>
  </w:style>
  <w:style w:type="character" w:customStyle="1" w:styleId="31">
    <w:name w:val="Основной текст + Полужирный3"/>
    <w:basedOn w:val="a2"/>
    <w:uiPriority w:val="99"/>
    <w:rsid w:val="00356965"/>
    <w:rPr>
      <w:b/>
      <w:bCs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Constantia">
    <w:name w:val="Основной текст + Constantia"/>
    <w:aliases w:val="6,5 pt1,Малые прописные,Интервал 0 pt,Основной текст + Constantia2"/>
    <w:basedOn w:val="a2"/>
    <w:uiPriority w:val="99"/>
    <w:rsid w:val="00356965"/>
    <w:rPr>
      <w:rFonts w:ascii="Constantia" w:hAnsi="Constantia" w:cs="Constantia"/>
      <w:smallCaps/>
      <w:color w:val="000000"/>
      <w:spacing w:val="10"/>
      <w:w w:val="100"/>
      <w:position w:val="0"/>
      <w:sz w:val="13"/>
      <w:szCs w:val="13"/>
      <w:u w:val="none"/>
      <w:lang w:val="en-US"/>
    </w:rPr>
  </w:style>
  <w:style w:type="character" w:customStyle="1" w:styleId="10">
    <w:name w:val="Основной текст + Полужирный1"/>
    <w:aliases w:val="Интервал 0 pt Exact2"/>
    <w:basedOn w:val="a2"/>
    <w:uiPriority w:val="99"/>
    <w:rsid w:val="00356965"/>
    <w:rPr>
      <w:b/>
      <w:bCs/>
      <w:color w:val="000000"/>
      <w:spacing w:val="0"/>
      <w:w w:val="100"/>
      <w:position w:val="0"/>
      <w:sz w:val="21"/>
      <w:szCs w:val="21"/>
      <w:u w:val="none"/>
      <w:lang w:val="ru-RU"/>
    </w:rPr>
  </w:style>
  <w:style w:type="paragraph" w:customStyle="1" w:styleId="11">
    <w:name w:val="Колонтитул1"/>
    <w:basedOn w:val="Normal"/>
    <w:uiPriority w:val="99"/>
    <w:rsid w:val="00356965"/>
    <w:pPr>
      <w:widowControl w:val="0"/>
      <w:shd w:val="clear" w:color="auto" w:fill="FFFFFF"/>
      <w:spacing w:line="240" w:lineRule="atLeast"/>
    </w:pPr>
    <w:rPr>
      <w:bCs/>
      <w:i/>
      <w:iCs/>
      <w:color w:val="000000"/>
      <w:sz w:val="16"/>
      <w:szCs w:val="16"/>
    </w:rPr>
  </w:style>
  <w:style w:type="character" w:customStyle="1" w:styleId="11pt">
    <w:name w:val="Основной текст + 11 pt"/>
    <w:aliases w:val="Курсив2"/>
    <w:basedOn w:val="a2"/>
    <w:uiPriority w:val="99"/>
    <w:rsid w:val="00356965"/>
    <w:rPr>
      <w:i/>
      <w:iCs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7pt">
    <w:name w:val="Основной текст + 7 pt"/>
    <w:aliases w:val="Интервал 1 pt1"/>
    <w:basedOn w:val="a2"/>
    <w:uiPriority w:val="99"/>
    <w:rsid w:val="00356965"/>
    <w:rPr>
      <w:color w:val="000000"/>
      <w:spacing w:val="20"/>
      <w:w w:val="100"/>
      <w:position w:val="0"/>
      <w:sz w:val="14"/>
      <w:szCs w:val="14"/>
      <w:u w:val="none"/>
      <w:lang w:val="ru-RU"/>
    </w:rPr>
  </w:style>
  <w:style w:type="character" w:customStyle="1" w:styleId="Exact1">
    <w:name w:val="Основной текст Exact1"/>
    <w:basedOn w:val="a2"/>
    <w:uiPriority w:val="99"/>
    <w:rsid w:val="00356965"/>
    <w:rPr>
      <w:color w:val="000000"/>
      <w:spacing w:val="7"/>
      <w:w w:val="100"/>
      <w:position w:val="0"/>
      <w:sz w:val="18"/>
      <w:szCs w:val="18"/>
      <w:u w:val="single"/>
      <w:lang w:val="ru-RU"/>
    </w:rPr>
  </w:style>
  <w:style w:type="character" w:customStyle="1" w:styleId="20">
    <w:name w:val="Основной текст + Полужирный2"/>
    <w:aliases w:val="Курсив1,Основной текст + 11 pt1"/>
    <w:basedOn w:val="a2"/>
    <w:uiPriority w:val="99"/>
    <w:rsid w:val="00356965"/>
    <w:rPr>
      <w:b/>
      <w:bCs/>
      <w:i/>
      <w:iCs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a6">
    <w:name w:val="Подпись к таблице + Малые прописные"/>
    <w:basedOn w:val="DefaultParagraphFont"/>
    <w:uiPriority w:val="99"/>
    <w:rsid w:val="00356965"/>
    <w:rPr>
      <w:rFonts w:ascii="Times New Roman" w:hAnsi="Times New Roman" w:cs="Times New Roman"/>
      <w:i/>
      <w:iCs/>
      <w:smallCaps/>
      <w:color w:val="000000"/>
      <w:spacing w:val="0"/>
      <w:w w:val="100"/>
      <w:position w:val="0"/>
      <w:sz w:val="22"/>
      <w:szCs w:val="22"/>
      <w:u w:val="none"/>
      <w:lang w:val="en-US"/>
    </w:rPr>
  </w:style>
  <w:style w:type="character" w:customStyle="1" w:styleId="22">
    <w:name w:val="Основной текст (2)_"/>
    <w:basedOn w:val="DefaultParagraphFont"/>
    <w:link w:val="23"/>
    <w:uiPriority w:val="99"/>
    <w:locked/>
    <w:rsid w:val="00356965"/>
    <w:rPr>
      <w:rFonts w:cs="Times New Roman"/>
      <w:b/>
      <w:bCs/>
      <w:sz w:val="21"/>
      <w:szCs w:val="21"/>
      <w:lang w:bidi="ar-SA"/>
    </w:rPr>
  </w:style>
  <w:style w:type="paragraph" w:customStyle="1" w:styleId="23">
    <w:name w:val="Основной текст (2)"/>
    <w:basedOn w:val="Normal"/>
    <w:link w:val="22"/>
    <w:uiPriority w:val="99"/>
    <w:rsid w:val="00356965"/>
    <w:pPr>
      <w:widowControl w:val="0"/>
      <w:shd w:val="clear" w:color="auto" w:fill="FFFFFF"/>
      <w:spacing w:after="60" w:line="240" w:lineRule="atLeast"/>
      <w:jc w:val="center"/>
    </w:pPr>
    <w:rPr>
      <w:rFonts w:eastAsia="Calibri"/>
      <w:bCs/>
      <w:noProof/>
      <w:sz w:val="21"/>
      <w:szCs w:val="21"/>
      <w:lang w:val="ru-RU" w:eastAsia="ru-RU"/>
    </w:rPr>
  </w:style>
  <w:style w:type="character" w:customStyle="1" w:styleId="2Exact">
    <w:name w:val="Основной текст (2) Exact"/>
    <w:basedOn w:val="DefaultParagraphFont"/>
    <w:uiPriority w:val="99"/>
    <w:rsid w:val="00356965"/>
    <w:rPr>
      <w:rFonts w:ascii="Times New Roman" w:hAnsi="Times New Roman" w:cs="Times New Roman"/>
      <w:b/>
      <w:bCs/>
      <w:spacing w:val="5"/>
      <w:sz w:val="18"/>
      <w:szCs w:val="18"/>
      <w:u w:val="none"/>
    </w:rPr>
  </w:style>
  <w:style w:type="character" w:customStyle="1" w:styleId="4Exact">
    <w:name w:val="Основной текст (4) Exact"/>
    <w:basedOn w:val="DefaultParagraphFont"/>
    <w:link w:val="41"/>
    <w:uiPriority w:val="99"/>
    <w:locked/>
    <w:rsid w:val="00356965"/>
    <w:rPr>
      <w:rFonts w:ascii="Lucida Sans Unicode" w:hAnsi="Lucida Sans Unicode" w:cs="Times New Roman"/>
      <w:spacing w:val="-8"/>
      <w:sz w:val="17"/>
      <w:szCs w:val="17"/>
      <w:lang w:bidi="ar-SA"/>
    </w:rPr>
  </w:style>
  <w:style w:type="paragraph" w:customStyle="1" w:styleId="41">
    <w:name w:val="Основной текст (4)"/>
    <w:basedOn w:val="Normal"/>
    <w:link w:val="4Exact"/>
    <w:uiPriority w:val="99"/>
    <w:rsid w:val="00356965"/>
    <w:pPr>
      <w:widowControl w:val="0"/>
      <w:shd w:val="clear" w:color="auto" w:fill="FFFFFF"/>
      <w:spacing w:line="278" w:lineRule="exact"/>
      <w:jc w:val="both"/>
    </w:pPr>
    <w:rPr>
      <w:rFonts w:ascii="Lucida Sans Unicode" w:eastAsia="Calibri" w:hAnsi="Lucida Sans Unicode"/>
      <w:b w:val="0"/>
      <w:noProof/>
      <w:spacing w:val="-8"/>
      <w:sz w:val="17"/>
      <w:szCs w:val="17"/>
      <w:lang w:val="ru-RU" w:eastAsia="ru-RU"/>
    </w:rPr>
  </w:style>
  <w:style w:type="character" w:customStyle="1" w:styleId="a7">
    <w:name w:val="Основной текст + Курсив"/>
    <w:aliases w:val="Интервал 0 pt Exact1"/>
    <w:basedOn w:val="a2"/>
    <w:uiPriority w:val="99"/>
    <w:rsid w:val="00356965"/>
    <w:rPr>
      <w:i/>
      <w:iCs/>
      <w:color w:val="000000"/>
      <w:spacing w:val="3"/>
      <w:w w:val="100"/>
      <w:position w:val="0"/>
      <w:sz w:val="18"/>
      <w:szCs w:val="18"/>
      <w:u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02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53</Pages>
  <Words>18224</Words>
  <Characters>-32766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Leonid</dc:creator>
  <cp:keywords/>
  <dc:description/>
  <cp:lastModifiedBy>Регина</cp:lastModifiedBy>
  <cp:revision>6</cp:revision>
  <cp:lastPrinted>2016-10-12T12:26:00Z</cp:lastPrinted>
  <dcterms:created xsi:type="dcterms:W3CDTF">2016-09-09T18:21:00Z</dcterms:created>
  <dcterms:modified xsi:type="dcterms:W3CDTF">2016-10-12T14:58:00Z</dcterms:modified>
</cp:coreProperties>
</file>